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FE8BA" w14:textId="3CD7F048" w:rsidR="00270EBF" w:rsidRPr="005A1848" w:rsidRDefault="00957B69" w:rsidP="00270EBF">
      <w:pPr>
        <w:rPr>
          <w:caps/>
          <w:color w:val="E42313"/>
          <w:sz w:val="20"/>
          <w:szCs w:val="20"/>
        </w:rPr>
      </w:pPr>
      <w:r>
        <w:rPr>
          <w:caps/>
          <w:noProof/>
          <w:color w:val="E4231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83A1ADD" wp14:editId="0B2B9E87">
                <wp:simplePos x="0" y="0"/>
                <wp:positionH relativeFrom="page">
                  <wp:posOffset>360045</wp:posOffset>
                </wp:positionH>
                <wp:positionV relativeFrom="page">
                  <wp:posOffset>360045</wp:posOffset>
                </wp:positionV>
                <wp:extent cx="6840000" cy="1440000"/>
                <wp:effectExtent l="0" t="0" r="0" b="8255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0000" cy="1440000"/>
                        </a:xfrm>
                        <a:prstGeom prst="rect">
                          <a:avLst/>
                        </a:prstGeom>
                        <a:solidFill>
                          <a:srgbClr val="E4231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DAE958" w14:textId="565A08FD" w:rsidR="00957B69" w:rsidRPr="00DC5FA2" w:rsidRDefault="002A2106" w:rsidP="00DC5FA2">
                            <w:pPr>
                              <w:spacing w:line="700" w:lineRule="exact"/>
                              <w:rPr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NYHEDSBRE</w:t>
                            </w:r>
                            <w:r w:rsidR="00FA4D76">
                              <w:rPr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V </w:t>
                            </w:r>
                            <w:r w:rsidR="000E7EBF">
                              <w:rPr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- ALTANER</w:t>
                            </w:r>
                          </w:p>
                          <w:p w14:paraId="5636B58D" w14:textId="4330E111" w:rsidR="00957B69" w:rsidRPr="00DC5FA2" w:rsidRDefault="002A2106" w:rsidP="00DC5FA2">
                            <w:pPr>
                              <w:spacing w:line="700" w:lineRule="exact"/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AAB </w:t>
                            </w:r>
                            <w:r w:rsidR="00AE4DB6" w:rsidRPr="00AE4DB6"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  <w:t>A</w:t>
                            </w:r>
                            <w:r w:rsidR="008C44C3"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  <w:t>fdeling 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88000" tIns="288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583A1ADD" id="_x0000_t202" coordsize="21600,21600" o:spt="202" path="m,l,21600r21600,l21600,xe">
                <v:stroke joinstyle="miter"/>
                <v:path gradientshapeok="t" o:connecttype="rect"/>
              </v:shapetype>
              <v:shape id="Tekstfelt 3" o:spid="_x0000_s1026" type="#_x0000_t202" style="position:absolute;margin-left:28.35pt;margin-top:28.35pt;width:538.6pt;height:113.4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" fillcolor="#e42313" stroked="f" strokeweight=".5pt">
                <v:textbox inset="8mm,8mm">
                  <w:txbxContent>
                    <w:p w14:paraId="51DAE958" w14:textId="565A08FD" w:rsidR="00957B69" w:rsidRPr="00DC5FA2" w:rsidRDefault="002A2106" w:rsidP="00DC5FA2">
                      <w:pPr>
                        <w:spacing w:line="700" w:lineRule="exact"/>
                        <w:rPr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NYHEDSBRE</w:t>
                      </w:r>
                      <w:r w:rsidR="00FA4D76">
                        <w:rPr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 xml:space="preserve">V </w:t>
                      </w:r>
                      <w:r w:rsidR="000E7EBF">
                        <w:rPr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- ALTANER</w:t>
                      </w:r>
                    </w:p>
                    <w:p w14:paraId="5636B58D" w14:textId="4330E111" w:rsidR="00957B69" w:rsidRPr="00DC5FA2" w:rsidRDefault="002A2106" w:rsidP="00DC5FA2">
                      <w:pPr>
                        <w:spacing w:line="700" w:lineRule="exact"/>
                        <w:rPr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color w:val="FFFFFF" w:themeColor="background1"/>
                          <w:sz w:val="60"/>
                          <w:szCs w:val="60"/>
                        </w:rPr>
                        <w:t xml:space="preserve">AAB </w:t>
                      </w:r>
                      <w:r w:rsidR="00AE4DB6" w:rsidRPr="00AE4DB6">
                        <w:rPr>
                          <w:color w:val="FFFFFF" w:themeColor="background1"/>
                          <w:sz w:val="60"/>
                          <w:szCs w:val="60"/>
                        </w:rPr>
                        <w:t>A</w:t>
                      </w:r>
                      <w:r w:rsidR="008C44C3">
                        <w:rPr>
                          <w:color w:val="FFFFFF" w:themeColor="background1"/>
                          <w:sz w:val="60"/>
                          <w:szCs w:val="60"/>
                        </w:rPr>
                        <w:t>fdeling 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E7EBF">
        <w:rPr>
          <w:caps/>
          <w:noProof/>
          <w:color w:val="E42313"/>
          <w:sz w:val="20"/>
          <w:szCs w:val="20"/>
        </w:rPr>
        <w:t>OKTOBER 2022</w:t>
      </w:r>
    </w:p>
    <w:p w14:paraId="751AB707" w14:textId="2A9355AA" w:rsidR="00E00479" w:rsidRDefault="006607AF" w:rsidP="000E7EBF">
      <w:pPr>
        <w:pStyle w:val="Overskrift1"/>
      </w:pPr>
      <w:r>
        <w:t xml:space="preserve">OPSTART AF </w:t>
      </w:r>
      <w:r w:rsidR="000E7EBF">
        <w:t xml:space="preserve">ALTANPROJEKT </w:t>
      </w:r>
    </w:p>
    <w:p w14:paraId="1F79518B" w14:textId="77777777" w:rsidR="000E7EBF" w:rsidRPr="000E7EBF" w:rsidRDefault="000E7EBF" w:rsidP="000E7EBF"/>
    <w:p w14:paraId="1CEC76AA" w14:textId="55E61D8C" w:rsidR="00E00479" w:rsidRPr="00E00479" w:rsidRDefault="00E00479" w:rsidP="00E00479"/>
    <w:p w14:paraId="3691199F" w14:textId="3ECCA796" w:rsidR="00270EBF" w:rsidRDefault="0060541A" w:rsidP="00270EBF">
      <w:r>
        <w:rPr>
          <w:noProof/>
        </w:rPr>
        <w:drawing>
          <wp:anchor distT="0" distB="0" distL="114300" distR="114300" simplePos="0" relativeHeight="251723776" behindDoc="0" locked="0" layoutInCell="1" allowOverlap="1" wp14:anchorId="614051AD" wp14:editId="2559BF0D">
            <wp:simplePos x="0" y="0"/>
            <wp:positionH relativeFrom="column">
              <wp:posOffset>2640330</wp:posOffset>
            </wp:positionH>
            <wp:positionV relativeFrom="paragraph">
              <wp:posOffset>85090</wp:posOffset>
            </wp:positionV>
            <wp:extent cx="4029075" cy="7009130"/>
            <wp:effectExtent l="0" t="0" r="0" b="0"/>
            <wp:wrapThrough wrapText="bothSides">
              <wp:wrapPolygon edited="0">
                <wp:start x="0" y="0"/>
                <wp:lineTo x="0" y="21519"/>
                <wp:lineTo x="21489" y="21519"/>
                <wp:lineTo x="21489" y="0"/>
                <wp:lineTo x="0" y="0"/>
              </wp:wrapPolygon>
            </wp:wrapThrough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700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113">
        <w:rPr>
          <w:noProof/>
        </w:rPr>
        <w:t xml:space="preserve"> </w:t>
      </w:r>
    </w:p>
    <w:p w14:paraId="7790B5A3" w14:textId="77777777" w:rsidR="00270EBF" w:rsidRDefault="00270EBF" w:rsidP="00270EBF">
      <w:pPr>
        <w:sectPr w:rsidR="00270EBF" w:rsidSect="00E00479">
          <w:headerReference w:type="default" r:id="rId9"/>
          <w:pgSz w:w="11906" w:h="16838"/>
          <w:pgMar w:top="3261" w:right="567" w:bottom="567" w:left="567" w:header="709" w:footer="709" w:gutter="0"/>
          <w:cols w:space="708"/>
          <w:docGrid w:linePitch="360"/>
        </w:sectPr>
      </w:pPr>
    </w:p>
    <w:p w14:paraId="059515FF" w14:textId="597DE549" w:rsidR="003F3689" w:rsidRDefault="000B1CC7" w:rsidP="00A61654">
      <w:pPr>
        <w:rPr>
          <w:rFonts w:asciiTheme="majorHAnsi" w:eastAsiaTheme="majorEastAsia" w:hAnsiTheme="majorHAnsi" w:cstheme="majorBidi"/>
          <w:b/>
          <w:caps/>
          <w:color w:val="E42313"/>
          <w:szCs w:val="21"/>
        </w:rPr>
      </w:pPr>
      <w:r w:rsidRPr="00057498">
        <w:rPr>
          <w:rFonts w:asciiTheme="majorHAnsi" w:eastAsiaTheme="majorEastAsia" w:hAnsiTheme="majorHAnsi" w:cstheme="majorBidi"/>
          <w:b/>
          <w:caps/>
          <w:color w:val="E42313"/>
          <w:szCs w:val="21"/>
        </w:rPr>
        <w:t>KÆRE BEBOER</w:t>
      </w:r>
      <w:r w:rsidR="008C44C3">
        <w:rPr>
          <w:rFonts w:asciiTheme="majorHAnsi" w:eastAsiaTheme="majorEastAsia" w:hAnsiTheme="majorHAnsi" w:cstheme="majorBidi"/>
          <w:b/>
          <w:caps/>
          <w:color w:val="E42313"/>
          <w:szCs w:val="21"/>
        </w:rPr>
        <w:t>E</w:t>
      </w:r>
    </w:p>
    <w:p w14:paraId="4719DA3A" w14:textId="77777777" w:rsidR="003F1C67" w:rsidRDefault="003F1C67" w:rsidP="00A31DF4"/>
    <w:p w14:paraId="0BB3D78A" w14:textId="3E2C5DDE" w:rsidR="008C44C3" w:rsidRDefault="00FA4D76" w:rsidP="00A31DF4">
      <w:r>
        <w:t>I dette nyhedsbrev kan du læse</w:t>
      </w:r>
      <w:r w:rsidR="00C94408">
        <w:t xml:space="preserve"> </w:t>
      </w:r>
      <w:r w:rsidR="008C44C3">
        <w:t xml:space="preserve">sidste nyt om de planer vi er ved lægge for et kommende altanprojekt og </w:t>
      </w:r>
      <w:r w:rsidR="003F1C67">
        <w:t>der er kommet</w:t>
      </w:r>
      <w:r w:rsidR="008C44C3">
        <w:t xml:space="preserve"> svar </w:t>
      </w:r>
      <w:r w:rsidR="003F1C67">
        <w:t xml:space="preserve">fra Københavns Kommune </w:t>
      </w:r>
      <w:r w:rsidR="008C44C3">
        <w:t>om markiser.</w:t>
      </w:r>
    </w:p>
    <w:p w14:paraId="57160CAB" w14:textId="2501B420" w:rsidR="008C44C3" w:rsidRDefault="008C44C3" w:rsidP="00A31DF4"/>
    <w:p w14:paraId="2FBC782E" w14:textId="77777777" w:rsidR="00B32D33" w:rsidRDefault="00B32D33" w:rsidP="00A31DF4"/>
    <w:p w14:paraId="4A100FD5" w14:textId="35129598" w:rsidR="00A254F8" w:rsidRDefault="008C44C3" w:rsidP="00A254F8">
      <w:pPr>
        <w:rPr>
          <w:rFonts w:asciiTheme="majorHAnsi" w:eastAsiaTheme="majorEastAsia" w:hAnsiTheme="majorHAnsi" w:cstheme="majorBidi"/>
          <w:b/>
          <w:caps/>
          <w:color w:val="E42313"/>
          <w:szCs w:val="21"/>
        </w:rPr>
      </w:pPr>
      <w:r>
        <w:rPr>
          <w:rFonts w:asciiTheme="majorHAnsi" w:eastAsiaTheme="majorEastAsia" w:hAnsiTheme="majorHAnsi" w:cstheme="majorBidi"/>
          <w:b/>
          <w:caps/>
          <w:color w:val="E42313"/>
          <w:szCs w:val="21"/>
        </w:rPr>
        <w:t>Altanprojekt starter</w:t>
      </w:r>
    </w:p>
    <w:p w14:paraId="31A6605F" w14:textId="77777777" w:rsidR="003F1C67" w:rsidRDefault="003F1C67" w:rsidP="008C44C3"/>
    <w:p w14:paraId="1BEB47EA" w14:textId="45D5AEF9" w:rsidR="008C44C3" w:rsidRDefault="008C44C3" w:rsidP="008C44C3">
      <w:r>
        <w:t>Nogle af jer har allerede altaner, men mange har ikke altaner endnu.</w:t>
      </w:r>
    </w:p>
    <w:p w14:paraId="0CBD12CB" w14:textId="77777777" w:rsidR="00464307" w:rsidRDefault="008C44C3" w:rsidP="00A254F8">
      <w:r>
        <w:t xml:space="preserve">Vi har rettet forespørgsel til </w:t>
      </w:r>
    </w:p>
    <w:p w14:paraId="322CA9BE" w14:textId="7678A0C8" w:rsidR="00464307" w:rsidRDefault="008C44C3" w:rsidP="00A254F8">
      <w:r>
        <w:t xml:space="preserve">Københavns Kommune om opsætning af altaner på resterende </w:t>
      </w:r>
      <w:r w:rsidR="00464307">
        <w:t xml:space="preserve">mulige </w:t>
      </w:r>
    </w:p>
    <w:p w14:paraId="4B854BD3" w14:textId="6159194E" w:rsidR="008C44C3" w:rsidRDefault="008C44C3" w:rsidP="00A254F8">
      <w:r>
        <w:t>adresser.</w:t>
      </w:r>
    </w:p>
    <w:p w14:paraId="0E95BED8" w14:textId="77777777" w:rsidR="00464307" w:rsidRDefault="008C44C3" w:rsidP="00A254F8">
      <w:r>
        <w:t xml:space="preserve">Københavns Kommune har vendt positivt tilbage på vores henvendelse og </w:t>
      </w:r>
      <w:r w:rsidR="00464307">
        <w:t>vi kan derfor gå videre</w:t>
      </w:r>
    </w:p>
    <w:p w14:paraId="6DEF06D1" w14:textId="47E820D1" w:rsidR="008C44C3" w:rsidRDefault="00464307" w:rsidP="00A254F8">
      <w:r>
        <w:t>med et projekt for altanopsætning i 2. etape.</w:t>
      </w:r>
    </w:p>
    <w:p w14:paraId="7B7D2E86" w14:textId="0C6EB3A8" w:rsidR="008C44C3" w:rsidRDefault="008C44C3" w:rsidP="00A254F8"/>
    <w:p w14:paraId="5874490A" w14:textId="4C9AF21A" w:rsidR="008C44C3" w:rsidRDefault="008C44C3" w:rsidP="00A254F8">
      <w:r>
        <w:t xml:space="preserve">Altaner kan ikke længere opsættes på individuelle adresser. Det kunne vi i etape 1, men denne gang </w:t>
      </w:r>
      <w:r w:rsidR="006864F5">
        <w:t xml:space="preserve">er </w:t>
      </w:r>
      <w:r w:rsidR="00464307">
        <w:t>det</w:t>
      </w:r>
      <w:r>
        <w:t xml:space="preserve"> sidste </w:t>
      </w:r>
      <w:r w:rsidR="00464307">
        <w:t xml:space="preserve">chance </w:t>
      </w:r>
      <w:r>
        <w:t>for at få altaner.</w:t>
      </w:r>
    </w:p>
    <w:p w14:paraId="43B402CC" w14:textId="77777777" w:rsidR="003F1C67" w:rsidRDefault="003F1C67" w:rsidP="00A254F8">
      <w:r>
        <w:t>Københavns Kommune har meldt ud, at der ikke gives del tilladelser</w:t>
      </w:r>
    </w:p>
    <w:p w14:paraId="028E35C9" w14:textId="6BDC2353" w:rsidR="003F1C67" w:rsidRDefault="003F1C67" w:rsidP="00A254F8">
      <w:r>
        <w:t>til opsætning af altaner.</w:t>
      </w:r>
    </w:p>
    <w:p w14:paraId="0B549F49" w14:textId="3721C2B0" w:rsidR="008C44C3" w:rsidRDefault="008C44C3" w:rsidP="00A254F8">
      <w:r>
        <w:t>Vi skal derfor have udarbejdet et samlet altanprojekt</w:t>
      </w:r>
      <w:r w:rsidR="003F1C67">
        <w:t>.</w:t>
      </w:r>
    </w:p>
    <w:p w14:paraId="0DEEF9F1" w14:textId="020CB975" w:rsidR="008C44C3" w:rsidRDefault="008C44C3" w:rsidP="00A254F8">
      <w:r>
        <w:t xml:space="preserve"> </w:t>
      </w:r>
    </w:p>
    <w:p w14:paraId="5E45FE2D" w14:textId="77777777" w:rsidR="00B32D33" w:rsidRDefault="00B32D33" w:rsidP="00A254F8">
      <w:r>
        <w:t>Der vil i altanprojektet blive arbejdet med muligheden for altaner mod</w:t>
      </w:r>
    </w:p>
    <w:p w14:paraId="134952C8" w14:textId="77777777" w:rsidR="00B32D33" w:rsidRDefault="00B32D33" w:rsidP="00A254F8">
      <w:r>
        <w:t>Amagerbrogade.</w:t>
      </w:r>
    </w:p>
    <w:p w14:paraId="3D336AB0" w14:textId="35E91389" w:rsidR="00B32D33" w:rsidRDefault="00B32D33" w:rsidP="00A254F8">
      <w:r>
        <w:t>Københavns Kommune har meddelt</w:t>
      </w:r>
      <w:r w:rsidR="00464307">
        <w:t xml:space="preserve">, </w:t>
      </w:r>
      <w:r>
        <w:t>at de gerne vil se på</w:t>
      </w:r>
      <w:r w:rsidR="00464307">
        <w:t xml:space="preserve"> et forslag</w:t>
      </w:r>
      <w:r>
        <w:t xml:space="preserve"> for altaner mod Amagerbrogade.</w:t>
      </w:r>
    </w:p>
    <w:p w14:paraId="60CBE922" w14:textId="09BBAFC5" w:rsidR="00B32D33" w:rsidRDefault="00B32D33" w:rsidP="00A254F8"/>
    <w:p w14:paraId="035E3AD8" w14:textId="5A5F1C28" w:rsidR="003E0C87" w:rsidRDefault="003E0C87" w:rsidP="00F40798">
      <w:pPr>
        <w:rPr>
          <w:rFonts w:asciiTheme="majorHAnsi" w:eastAsiaTheme="majorEastAsia" w:hAnsiTheme="majorHAnsi" w:cstheme="majorBidi"/>
          <w:b/>
          <w:caps/>
          <w:color w:val="E42313"/>
          <w:szCs w:val="21"/>
        </w:rPr>
      </w:pPr>
    </w:p>
    <w:p w14:paraId="260396AD" w14:textId="343FA475" w:rsidR="003E0C87" w:rsidRDefault="003E0C87" w:rsidP="00F40798">
      <w:pPr>
        <w:rPr>
          <w:rFonts w:asciiTheme="majorHAnsi" w:eastAsiaTheme="majorEastAsia" w:hAnsiTheme="majorHAnsi" w:cstheme="majorBidi"/>
          <w:b/>
          <w:caps/>
          <w:color w:val="E42313"/>
          <w:szCs w:val="21"/>
        </w:rPr>
      </w:pPr>
    </w:p>
    <w:p w14:paraId="0596C735" w14:textId="6FD94661" w:rsidR="003E0C87" w:rsidRDefault="00BD58BB" w:rsidP="003E0C87">
      <w:pPr>
        <w:rPr>
          <w:rFonts w:asciiTheme="majorHAnsi" w:eastAsiaTheme="majorEastAsia" w:hAnsiTheme="majorHAnsi" w:cstheme="majorBidi"/>
          <w:b/>
          <w:caps/>
          <w:color w:val="E42313"/>
          <w:szCs w:val="21"/>
        </w:rPr>
      </w:pPr>
      <w:r w:rsidRPr="006607AF">
        <w:rPr>
          <w:noProof/>
          <w:szCs w:val="21"/>
          <w:highlight w:val="yellow"/>
        </w:rPr>
        <w:drawing>
          <wp:anchor distT="0" distB="0" distL="114300" distR="114300" simplePos="0" relativeHeight="251727872" behindDoc="0" locked="1" layoutInCell="1" allowOverlap="1" wp14:anchorId="7D6DDD96" wp14:editId="611752E5">
            <wp:simplePos x="0" y="0"/>
            <wp:positionH relativeFrom="margin">
              <wp:posOffset>6494780</wp:posOffset>
            </wp:positionH>
            <wp:positionV relativeFrom="page">
              <wp:posOffset>10232390</wp:posOffset>
            </wp:positionV>
            <wp:extent cx="514985" cy="337820"/>
            <wp:effectExtent l="0" t="0" r="0" b="5080"/>
            <wp:wrapNone/>
            <wp:docPr id="19" name="Billede 19" descr="Et billede, der indeholder tekst, clipa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lede 19" descr="Et billede, der indeholder tekst, clipart&#10;&#10;Automatisk generere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98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A5B60" w14:textId="77777777" w:rsidR="00464307" w:rsidRDefault="00464307" w:rsidP="003E0C87">
      <w:pPr>
        <w:rPr>
          <w:rFonts w:asciiTheme="majorHAnsi" w:eastAsiaTheme="majorEastAsia" w:hAnsiTheme="majorHAnsi" w:cstheme="majorBidi"/>
          <w:b/>
          <w:caps/>
          <w:color w:val="E42313"/>
          <w:szCs w:val="21"/>
        </w:rPr>
      </w:pPr>
    </w:p>
    <w:p w14:paraId="4535051A" w14:textId="77777777" w:rsidR="00464307" w:rsidRDefault="00464307" w:rsidP="003E0C87">
      <w:pPr>
        <w:rPr>
          <w:rFonts w:asciiTheme="majorHAnsi" w:eastAsiaTheme="majorEastAsia" w:hAnsiTheme="majorHAnsi" w:cstheme="majorBidi"/>
          <w:b/>
          <w:caps/>
          <w:color w:val="E42313"/>
          <w:szCs w:val="21"/>
        </w:rPr>
      </w:pPr>
    </w:p>
    <w:p w14:paraId="444147A4" w14:textId="02B06C3D" w:rsidR="00F40798" w:rsidRDefault="00F40798" w:rsidP="003E0C87">
      <w:r>
        <w:rPr>
          <w:rFonts w:asciiTheme="majorHAnsi" w:eastAsiaTheme="majorEastAsia" w:hAnsiTheme="majorHAnsi" w:cstheme="majorBidi"/>
          <w:b/>
          <w:caps/>
          <w:color w:val="E42313"/>
          <w:szCs w:val="21"/>
        </w:rPr>
        <w:lastRenderedPageBreak/>
        <w:t>Hvem er RÅDGIVER?</w:t>
      </w:r>
    </w:p>
    <w:p w14:paraId="17663ECA" w14:textId="77777777" w:rsidR="00F40798" w:rsidRDefault="00F40798" w:rsidP="003E0C87"/>
    <w:p w14:paraId="6F09723A" w14:textId="6048F8CC" w:rsidR="00F40798" w:rsidRDefault="00F40798" w:rsidP="003E0C87">
      <w:r>
        <w:t>Arkitekt Jesper Langvad har været rådgiver i det tidligere altanprojekt.</w:t>
      </w:r>
    </w:p>
    <w:p w14:paraId="4883878D" w14:textId="1FA44A5D" w:rsidR="00F40798" w:rsidRDefault="00F40798" w:rsidP="003E0C87">
      <w:r>
        <w:t xml:space="preserve">Jesper Langvad er </w:t>
      </w:r>
      <w:r w:rsidR="00464307">
        <w:t xml:space="preserve">blevet en del af </w:t>
      </w:r>
      <w:r>
        <w:t>ERIK arkitekter og det er derfor ERIK arkitekter som vi samarbejder med om altanprojektet.</w:t>
      </w:r>
    </w:p>
    <w:p w14:paraId="224907D9" w14:textId="6C664200" w:rsidR="00F40798" w:rsidRDefault="00F40798" w:rsidP="003E0C87">
      <w:r>
        <w:t>AAB er ved at undersøge</w:t>
      </w:r>
      <w:r w:rsidR="00464307">
        <w:t>,</w:t>
      </w:r>
      <w:r>
        <w:t xml:space="preserve"> om vi kan fortsætte med ERIK arkitekter som rådgiver eller om rådgivningen skal udbydes.</w:t>
      </w:r>
    </w:p>
    <w:p w14:paraId="3164E198" w14:textId="77777777" w:rsidR="00464307" w:rsidRDefault="00F40798" w:rsidP="003E0C87">
      <w:r>
        <w:t xml:space="preserve">ERIK arkitekter vil meget gerne </w:t>
      </w:r>
    </w:p>
    <w:p w14:paraId="07D64BC6" w14:textId="3563D27E" w:rsidR="00F40798" w:rsidRDefault="00F40798" w:rsidP="003E0C87">
      <w:r>
        <w:t>fortsætte på opgaven</w:t>
      </w:r>
      <w:r w:rsidR="00464307">
        <w:t>. Gennem det tidligere altanprojekt har de, sammen med Jesper Langvad, et godt kendskab til vores bebyggelse.</w:t>
      </w:r>
    </w:p>
    <w:p w14:paraId="0E6A51C1" w14:textId="1FCF0E8A" w:rsidR="00F40798" w:rsidRDefault="00F40798" w:rsidP="003E0C87"/>
    <w:p w14:paraId="484DDB61" w14:textId="77777777" w:rsidR="00F40798" w:rsidRDefault="00F40798" w:rsidP="003E0C87">
      <w:pPr>
        <w:rPr>
          <w:rFonts w:asciiTheme="majorHAnsi" w:eastAsiaTheme="majorEastAsia" w:hAnsiTheme="majorHAnsi" w:cstheme="majorBidi"/>
          <w:b/>
          <w:caps/>
          <w:color w:val="E42313"/>
          <w:szCs w:val="21"/>
        </w:rPr>
      </w:pPr>
    </w:p>
    <w:p w14:paraId="50FDD972" w14:textId="2E99408B" w:rsidR="003F1C67" w:rsidRDefault="003F1C67" w:rsidP="003E0C87">
      <w:r>
        <w:rPr>
          <w:rFonts w:asciiTheme="majorHAnsi" w:eastAsiaTheme="majorEastAsia" w:hAnsiTheme="majorHAnsi" w:cstheme="majorBidi"/>
          <w:b/>
          <w:caps/>
          <w:color w:val="E42313"/>
          <w:szCs w:val="21"/>
        </w:rPr>
        <w:t>MArkiser</w:t>
      </w:r>
    </w:p>
    <w:p w14:paraId="4A266638" w14:textId="77777777" w:rsidR="003F1C67" w:rsidRDefault="003F1C67" w:rsidP="003E0C87"/>
    <w:p w14:paraId="570645BE" w14:textId="77777777" w:rsidR="003F1C67" w:rsidRDefault="003F1C67" w:rsidP="003E0C87">
      <w:r>
        <w:t>Vi har forespurgt om mulighederne for opsætning af markiser.</w:t>
      </w:r>
    </w:p>
    <w:p w14:paraId="4B83C0C5" w14:textId="50588E3B" w:rsidR="00B32D33" w:rsidRDefault="003F1C67" w:rsidP="003E0C87">
      <w:r>
        <w:t>Men Københavns Kommune har vurderet</w:t>
      </w:r>
      <w:r w:rsidR="00B32D33">
        <w:t xml:space="preserve">, </w:t>
      </w:r>
      <w:r>
        <w:t>at markiser ikke kan opsættes</w:t>
      </w:r>
      <w:r w:rsidR="00B32D33">
        <w:t xml:space="preserve">. Markiser er ikke </w:t>
      </w:r>
      <w:r>
        <w:t>typiske fo</w:t>
      </w:r>
      <w:r w:rsidR="00B32D33">
        <w:t xml:space="preserve">r bygningernes tidsperiode og bygningerne har en høj </w:t>
      </w:r>
      <w:r w:rsidR="006864F5">
        <w:t>bevaringsværdig</w:t>
      </w:r>
      <w:r w:rsidR="00B32D33">
        <w:t xml:space="preserve"> som medvirker til at markiser ikke kan opsættes.</w:t>
      </w:r>
    </w:p>
    <w:p w14:paraId="1193588E" w14:textId="402C8865" w:rsidR="00B32D33" w:rsidRDefault="00B32D33" w:rsidP="003E0C87"/>
    <w:p w14:paraId="1E987E9F" w14:textId="5B3E6C55" w:rsidR="00981549" w:rsidRDefault="00981549" w:rsidP="003E0C87"/>
    <w:p w14:paraId="630DD7D4" w14:textId="724EC30B" w:rsidR="00B32D33" w:rsidRDefault="00B32D33" w:rsidP="003E0C87">
      <w:r>
        <w:rPr>
          <w:rFonts w:asciiTheme="majorHAnsi" w:eastAsiaTheme="majorEastAsia" w:hAnsiTheme="majorHAnsi" w:cstheme="majorBidi"/>
          <w:b/>
          <w:caps/>
          <w:color w:val="E42313"/>
          <w:szCs w:val="21"/>
        </w:rPr>
        <w:t>TRAPPER TIL GÅRDEN</w:t>
      </w:r>
    </w:p>
    <w:p w14:paraId="251DC339" w14:textId="11819458" w:rsidR="00B32D33" w:rsidRDefault="00B32D33" w:rsidP="003E0C87"/>
    <w:p w14:paraId="1871B7ED" w14:textId="79C0A5C2" w:rsidR="00B32D33" w:rsidRDefault="00B32D33" w:rsidP="003E0C87">
      <w:r>
        <w:t>Fra nogle stuelejligheder kan der etableres trappe direkte til gården.</w:t>
      </w:r>
    </w:p>
    <w:p w14:paraId="7720010F" w14:textId="5B769BE5" w:rsidR="00B32D33" w:rsidRDefault="00B32D33" w:rsidP="003E0C87">
      <w:r>
        <w:t>I stedet for et vindue kan der isættes en dør. Trappen der monteres kan udformes</w:t>
      </w:r>
      <w:r w:rsidR="00464307">
        <w:t>,</w:t>
      </w:r>
      <w:r>
        <w:t xml:space="preserve"> så den også er god at sidde på.</w:t>
      </w:r>
      <w:r w:rsidR="00464307">
        <w:t xml:space="preserve"> </w:t>
      </w:r>
    </w:p>
    <w:p w14:paraId="70478D82" w14:textId="488F4F9A" w:rsidR="00464307" w:rsidRDefault="00464307" w:rsidP="003E0C87">
      <w:r>
        <w:t>Arkitekten vil se på muligheder og hvor trapper fra stuelejlighederne til gården kan placeres.</w:t>
      </w:r>
    </w:p>
    <w:p w14:paraId="090BEAF3" w14:textId="529D752E" w:rsidR="00673AF6" w:rsidRDefault="00673AF6" w:rsidP="003E0C87"/>
    <w:p w14:paraId="7DA54D09" w14:textId="49893E9E" w:rsidR="003E0C87" w:rsidRDefault="003E0C87" w:rsidP="003E0C87"/>
    <w:p w14:paraId="3134000D" w14:textId="32F2C598" w:rsidR="003E0C87" w:rsidRDefault="003E0C87" w:rsidP="003E0C87"/>
    <w:p w14:paraId="26932E03" w14:textId="7759021A" w:rsidR="003E0C87" w:rsidRDefault="003E0C87" w:rsidP="003E0C87"/>
    <w:p w14:paraId="2CB2978F" w14:textId="5A6D0304" w:rsidR="003E0C87" w:rsidRDefault="003E0C87" w:rsidP="003E0C87"/>
    <w:p w14:paraId="2319A7E4" w14:textId="2A4A9DD6" w:rsidR="003E0C87" w:rsidRDefault="003E0C87" w:rsidP="003E0C87"/>
    <w:p w14:paraId="0B95E393" w14:textId="10484729" w:rsidR="003E0C87" w:rsidRDefault="003E0C87" w:rsidP="003E0C87"/>
    <w:p w14:paraId="339007DC" w14:textId="5D695224" w:rsidR="003F1C67" w:rsidRDefault="0060541A" w:rsidP="003E0C87">
      <w:pPr>
        <w:rPr>
          <w:rFonts w:asciiTheme="majorHAnsi" w:eastAsiaTheme="majorEastAsia" w:hAnsiTheme="majorHAnsi" w:cstheme="majorBidi"/>
          <w:b/>
          <w:caps/>
          <w:color w:val="E42313"/>
          <w:szCs w:val="2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8600E8E" wp14:editId="7BAAD39B">
                <wp:simplePos x="0" y="0"/>
                <wp:positionH relativeFrom="column">
                  <wp:posOffset>2581275</wp:posOffset>
                </wp:positionH>
                <wp:positionV relativeFrom="paragraph">
                  <wp:posOffset>25400</wp:posOffset>
                </wp:positionV>
                <wp:extent cx="2087880" cy="7437755"/>
                <wp:effectExtent l="0" t="0" r="762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74377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19122" w14:textId="01A8FF3A" w:rsidR="0060541A" w:rsidRDefault="0060541A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E42313"/>
                                <w:szCs w:val="21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E42313"/>
                                <w:szCs w:val="21"/>
                              </w:rPr>
                              <w:t>Vidste du:</w:t>
                            </w:r>
                          </w:p>
                          <w:p w14:paraId="07C1A32D" w14:textId="1435E42B" w:rsidR="0060541A" w:rsidRDefault="0060541A" w:rsidP="0060541A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E42313"/>
                                <w:szCs w:val="21"/>
                              </w:rPr>
                            </w:pPr>
                          </w:p>
                          <w:p w14:paraId="2B48E75D" w14:textId="2E7795E5" w:rsidR="0060541A" w:rsidRDefault="0060541A" w:rsidP="0060541A">
                            <w:r>
                              <w:t>En dør ud til altanen giver ekstra lys ind i lejligheden og altan er et ekstra ”uderum”.</w:t>
                            </w:r>
                          </w:p>
                          <w:p w14:paraId="727F14BE" w14:textId="3CBE333B" w:rsidR="0060541A" w:rsidRDefault="0060541A" w:rsidP="0060541A"/>
                          <w:p w14:paraId="157C0F2F" w14:textId="743C4095" w:rsidR="0060541A" w:rsidRDefault="0060541A" w:rsidP="0060541A">
                            <w:r>
                              <w:t xml:space="preserve">En skærm kan både give læ og </w:t>
                            </w:r>
                          </w:p>
                          <w:p w14:paraId="0EFCCB9E" w14:textId="7348010F" w:rsidR="0060541A" w:rsidRDefault="0060541A" w:rsidP="0060541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danne en mere privar krog på altanen.</w:t>
                            </w:r>
                          </w:p>
                          <w:p w14:paraId="6E14695B" w14:textId="5CF1AF8C" w:rsidR="0060541A" w:rsidRDefault="0060541A" w:rsidP="0060541A">
                            <w:pPr>
                              <w:rPr>
                                <w:noProof/>
                              </w:rPr>
                            </w:pPr>
                          </w:p>
                          <w:p w14:paraId="3EE88093" w14:textId="1A12CD46" w:rsidR="00BD58BB" w:rsidRDefault="00BD58BB" w:rsidP="0060541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Du kan læse vores altanregler.</w:t>
                            </w:r>
                          </w:p>
                          <w:p w14:paraId="7AEECCB6" w14:textId="359C2F2E" w:rsidR="00BD58BB" w:rsidRDefault="00BD58BB" w:rsidP="0060541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Der stå bl.a. at du godt må opsætte en ille læs</w:t>
                            </w:r>
                            <w:r w:rsidR="0033014C">
                              <w:rPr>
                                <w:noProof/>
                              </w:rPr>
                              <w:t>kærm</w:t>
                            </w:r>
                            <w:r>
                              <w:rPr>
                                <w:noProof/>
                              </w:rPr>
                              <w:t xml:space="preserve"> i hvid.</w:t>
                            </w:r>
                          </w:p>
                          <w:p w14:paraId="75F15B4C" w14:textId="77777777" w:rsidR="00BD58BB" w:rsidRDefault="00BD58BB" w:rsidP="0060541A">
                            <w:pPr>
                              <w:rPr>
                                <w:noProof/>
                              </w:rPr>
                            </w:pPr>
                          </w:p>
                          <w:p w14:paraId="3EC02609" w14:textId="3F47A0C3" w:rsidR="00BD58BB" w:rsidRDefault="00BD58BB" w:rsidP="0060541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EF39CC" wp14:editId="0FCEED47">
                                  <wp:extent cx="1896110" cy="1710055"/>
                                  <wp:effectExtent l="0" t="0" r="8890" b="4445"/>
                                  <wp:docPr id="18" name="Billede 18" descr="Et billede, der indeholder bygning, udendørs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Billede 18" descr="Et billede, der indeholder bygning, udendørs&#10;&#10;Automatisk genereret beskrivelse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6110" cy="1710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A08D64" w14:textId="77777777" w:rsidR="00BD58BB" w:rsidRDefault="00BD58BB" w:rsidP="0060541A">
                            <w:pPr>
                              <w:rPr>
                                <w:noProof/>
                              </w:rPr>
                            </w:pPr>
                          </w:p>
                          <w:p w14:paraId="14395DD7" w14:textId="43CAC1F7" w:rsidR="00BD58BB" w:rsidRDefault="00BD58BB" w:rsidP="0060541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Også kan du indrette med hyggelige blomster eller bare lade altanen stå med helt enkelt indretning.</w:t>
                            </w:r>
                          </w:p>
                          <w:p w14:paraId="7C562A20" w14:textId="77777777" w:rsidR="00BD58BB" w:rsidRDefault="00BD58BB" w:rsidP="0060541A">
                            <w:pPr>
                              <w:rPr>
                                <w:noProof/>
                              </w:rPr>
                            </w:pPr>
                          </w:p>
                          <w:p w14:paraId="46867FF3" w14:textId="3B8C6632" w:rsidR="0060541A" w:rsidRPr="0060541A" w:rsidRDefault="00BD58BB" w:rsidP="006054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410B02" wp14:editId="1B0A916D">
                                  <wp:extent cx="1896110" cy="2241212"/>
                                  <wp:effectExtent l="0" t="0" r="8890" b="6985"/>
                                  <wp:docPr id="17" name="Billede 17" descr="Et billede, der indeholder plante, blomst, bygning, veranda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Billede 17" descr="Et billede, der indeholder plante, blomst, bygning, veranda&#10;&#10;Automatisk genereret beskrivelse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6110" cy="22412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8600E8E" id="Tekstfelt 2" o:spid="_x0000_s1027" type="#_x0000_t202" style="position:absolute;margin-left:203.25pt;margin-top:2pt;width:164.4pt;height:585.6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" fillcolor="#ffe599 [1303]" stroked="f">
                <v:textbox>
                  <w:txbxContent>
                    <w:p w14:paraId="18D19122" w14:textId="01A8FF3A" w:rsidR="0060541A" w:rsidRDefault="0060541A">
                      <w:pPr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E42313"/>
                          <w:szCs w:val="21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E42313"/>
                          <w:szCs w:val="21"/>
                        </w:rPr>
                        <w:t>Vidste du:</w:t>
                      </w:r>
                    </w:p>
                    <w:p w14:paraId="07C1A32D" w14:textId="1435E42B" w:rsidR="0060541A" w:rsidRDefault="0060541A" w:rsidP="0060541A">
                      <w:pPr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E42313"/>
                          <w:szCs w:val="21"/>
                        </w:rPr>
                      </w:pPr>
                    </w:p>
                    <w:p w14:paraId="2B48E75D" w14:textId="2E7795E5" w:rsidR="0060541A" w:rsidRDefault="0060541A" w:rsidP="0060541A">
                      <w:r>
                        <w:t>En dør ud til altanen giver ekstra lys ind i lejligheden og altan er et ekstra ”uderum”.</w:t>
                      </w:r>
                    </w:p>
                    <w:p w14:paraId="727F14BE" w14:textId="3CBE333B" w:rsidR="0060541A" w:rsidRDefault="0060541A" w:rsidP="0060541A"/>
                    <w:p w14:paraId="157C0F2F" w14:textId="743C4095" w:rsidR="0060541A" w:rsidRDefault="0060541A" w:rsidP="0060541A">
                      <w:r>
                        <w:t xml:space="preserve">En skærm kan både give læ og </w:t>
                      </w:r>
                    </w:p>
                    <w:p w14:paraId="0EFCCB9E" w14:textId="7348010F" w:rsidR="0060541A" w:rsidRDefault="0060541A" w:rsidP="0060541A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danne en mere privar krog på altanen.</w:t>
                      </w:r>
                    </w:p>
                    <w:p w14:paraId="6E14695B" w14:textId="5CF1AF8C" w:rsidR="0060541A" w:rsidRDefault="0060541A" w:rsidP="0060541A">
                      <w:pPr>
                        <w:rPr>
                          <w:noProof/>
                        </w:rPr>
                      </w:pPr>
                    </w:p>
                    <w:p w14:paraId="3EE88093" w14:textId="1A12CD46" w:rsidR="00BD58BB" w:rsidRDefault="00BD58BB" w:rsidP="0060541A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Du kan læse vores altanregler.</w:t>
                      </w:r>
                    </w:p>
                    <w:p w14:paraId="7AEECCB6" w14:textId="359C2F2E" w:rsidR="00BD58BB" w:rsidRDefault="00BD58BB" w:rsidP="0060541A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Der stå bl.a. at du godt må opsætte en ille læs</w:t>
                      </w:r>
                      <w:r w:rsidR="0033014C">
                        <w:rPr>
                          <w:noProof/>
                        </w:rPr>
                        <w:t>kærm</w:t>
                      </w:r>
                      <w:r>
                        <w:rPr>
                          <w:noProof/>
                        </w:rPr>
                        <w:t xml:space="preserve"> i hvid.</w:t>
                      </w:r>
                    </w:p>
                    <w:p w14:paraId="75F15B4C" w14:textId="77777777" w:rsidR="00BD58BB" w:rsidRDefault="00BD58BB" w:rsidP="0060541A">
                      <w:pPr>
                        <w:rPr>
                          <w:noProof/>
                        </w:rPr>
                      </w:pPr>
                    </w:p>
                    <w:p w14:paraId="3EC02609" w14:textId="3F47A0C3" w:rsidR="00BD58BB" w:rsidRDefault="00BD58BB" w:rsidP="0060541A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EF39CC" wp14:editId="0FCEED47">
                            <wp:extent cx="1896110" cy="1710055"/>
                            <wp:effectExtent l="0" t="0" r="8890" b="4445"/>
                            <wp:docPr id="18" name="Billede 18" descr="Et billede, der indeholder bygning, udendørs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Billede 18" descr="Et billede, der indeholder bygning, udendørs&#10;&#10;Automatisk genereret beskrivelse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6110" cy="1710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A08D64" w14:textId="77777777" w:rsidR="00BD58BB" w:rsidRDefault="00BD58BB" w:rsidP="0060541A">
                      <w:pPr>
                        <w:rPr>
                          <w:noProof/>
                        </w:rPr>
                      </w:pPr>
                    </w:p>
                    <w:p w14:paraId="14395DD7" w14:textId="43CAC1F7" w:rsidR="00BD58BB" w:rsidRDefault="00BD58BB" w:rsidP="0060541A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Også kan du indrette med hyggelige blomster eller bare lade altanen stå med helt enkelt indretning.</w:t>
                      </w:r>
                    </w:p>
                    <w:p w14:paraId="7C562A20" w14:textId="77777777" w:rsidR="00BD58BB" w:rsidRDefault="00BD58BB" w:rsidP="0060541A">
                      <w:pPr>
                        <w:rPr>
                          <w:noProof/>
                        </w:rPr>
                      </w:pPr>
                    </w:p>
                    <w:p w14:paraId="46867FF3" w14:textId="3B8C6632" w:rsidR="0060541A" w:rsidRPr="0060541A" w:rsidRDefault="00BD58BB" w:rsidP="0060541A">
                      <w:r>
                        <w:rPr>
                          <w:noProof/>
                        </w:rPr>
                        <w:drawing>
                          <wp:inline distT="0" distB="0" distL="0" distR="0" wp14:anchorId="06410B02" wp14:editId="1B0A916D">
                            <wp:extent cx="1896110" cy="2241212"/>
                            <wp:effectExtent l="0" t="0" r="8890" b="6985"/>
                            <wp:docPr id="17" name="Billede 17" descr="Et billede, der indeholder plante, blomst, bygning, veranda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Billede 17" descr="Et billede, der indeholder plante, blomst, bygning, veranda&#10;&#10;Automatisk genereret beskrivelse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6110" cy="22412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1C67">
        <w:rPr>
          <w:rFonts w:asciiTheme="majorHAnsi" w:eastAsiaTheme="majorEastAsia" w:hAnsiTheme="majorHAnsi" w:cstheme="majorBidi"/>
          <w:b/>
          <w:caps/>
          <w:color w:val="E42313"/>
          <w:szCs w:val="21"/>
        </w:rPr>
        <w:t>INFO- og Afdelingsmøde</w:t>
      </w:r>
    </w:p>
    <w:p w14:paraId="5046AB55" w14:textId="4B26273F" w:rsidR="003F1C67" w:rsidRDefault="003F1C67" w:rsidP="003E0C87">
      <w:pPr>
        <w:rPr>
          <w:rFonts w:asciiTheme="majorHAnsi" w:eastAsiaTheme="majorEastAsia" w:hAnsiTheme="majorHAnsi" w:cstheme="majorBidi"/>
          <w:b/>
          <w:caps/>
          <w:color w:val="E42313"/>
          <w:szCs w:val="21"/>
        </w:rPr>
      </w:pPr>
    </w:p>
    <w:p w14:paraId="6FF26B3F" w14:textId="4AC1BEB7" w:rsidR="006607AF" w:rsidRDefault="00673AF6" w:rsidP="003E0C87">
      <w:r>
        <w:t>Der vil blive inviteret til et</w:t>
      </w:r>
    </w:p>
    <w:p w14:paraId="1EFB2976" w14:textId="1CCFA0FF" w:rsidR="00673AF6" w:rsidRDefault="00673AF6" w:rsidP="003E0C87">
      <w:r>
        <w:t>informationsmøde om altaner.</w:t>
      </w:r>
    </w:p>
    <w:p w14:paraId="115E4524" w14:textId="1CA41293" w:rsidR="00673AF6" w:rsidRDefault="00673AF6" w:rsidP="003E0C87">
      <w:r>
        <w:t>Informationsmødet afholdes som et formøde til et afdelingsmøde der handler om altanopsætningen.</w:t>
      </w:r>
    </w:p>
    <w:p w14:paraId="5C6A87D9" w14:textId="77777777" w:rsidR="00673AF6" w:rsidRDefault="00673AF6" w:rsidP="003E0C87">
      <w:r>
        <w:t>I den kommende tid vil vores rådgiver arbejde med altanprojektet og samarbejde med AAB om økonomiestimater og forventede huslejestigninger.</w:t>
      </w:r>
    </w:p>
    <w:p w14:paraId="68BC55A0" w14:textId="06AC8943" w:rsidR="00837DB1" w:rsidRDefault="00673AF6" w:rsidP="003E0C87">
      <w:r>
        <w:t xml:space="preserve">Ved afdelingsmødet skal der afholdes beboerafstemning for vedtagelse af altanopsætning og trapper </w:t>
      </w:r>
      <w:r w:rsidR="00464307">
        <w:t xml:space="preserve">fra stuelejlighederne </w:t>
      </w:r>
      <w:r>
        <w:t>til gården.</w:t>
      </w:r>
    </w:p>
    <w:p w14:paraId="2496D764" w14:textId="77777777" w:rsidR="00673AF6" w:rsidRDefault="00673AF6" w:rsidP="003E0C87"/>
    <w:p w14:paraId="1DE36C3A" w14:textId="77777777" w:rsidR="00516F28" w:rsidRDefault="00516F28" w:rsidP="003E0C87"/>
    <w:p w14:paraId="0B24C4BD" w14:textId="46D558B7" w:rsidR="00837DB1" w:rsidRDefault="00673AF6" w:rsidP="003E0C87">
      <w:pPr>
        <w:rPr>
          <w:rFonts w:asciiTheme="majorHAnsi" w:eastAsiaTheme="majorEastAsia" w:hAnsiTheme="majorHAnsi" w:cstheme="majorBidi"/>
          <w:b/>
          <w:caps/>
          <w:color w:val="E42313"/>
          <w:szCs w:val="21"/>
        </w:rPr>
      </w:pPr>
      <w:r>
        <w:rPr>
          <w:rFonts w:asciiTheme="majorHAnsi" w:eastAsiaTheme="majorEastAsia" w:hAnsiTheme="majorHAnsi" w:cstheme="majorBidi"/>
          <w:b/>
          <w:caps/>
          <w:color w:val="E42313"/>
          <w:szCs w:val="21"/>
        </w:rPr>
        <w:t>Tidsplan</w:t>
      </w:r>
      <w:r w:rsidR="006607AF">
        <w:rPr>
          <w:rFonts w:asciiTheme="majorHAnsi" w:eastAsiaTheme="majorEastAsia" w:hAnsiTheme="majorHAnsi" w:cstheme="majorBidi"/>
          <w:b/>
          <w:caps/>
          <w:color w:val="E42313"/>
          <w:szCs w:val="21"/>
        </w:rPr>
        <w:t xml:space="preserve"> og godkendelser</w:t>
      </w:r>
    </w:p>
    <w:p w14:paraId="19E482AE" w14:textId="77777777" w:rsidR="00673AF6" w:rsidRDefault="00673AF6" w:rsidP="003E0C87"/>
    <w:p w14:paraId="093757AD" w14:textId="48038C9F" w:rsidR="00263E06" w:rsidRDefault="00263E06" w:rsidP="003E0C87">
      <w:r>
        <w:t>Det gamle altanprojekt kan genanvendes i størst muligt omfang og danner et godt grundlag.</w:t>
      </w:r>
    </w:p>
    <w:p w14:paraId="36109CA4" w14:textId="5D123E43" w:rsidR="00F40798" w:rsidRDefault="00263E06" w:rsidP="003E0C87">
      <w:r>
        <w:t>Når alle de grundlæggende</w:t>
      </w:r>
    </w:p>
    <w:p w14:paraId="5B4F5A1B" w14:textId="6A94E748" w:rsidR="00263E06" w:rsidRDefault="00F40798" w:rsidP="003E0C87">
      <w:r>
        <w:t xml:space="preserve">kommunale </w:t>
      </w:r>
      <w:r w:rsidR="00263E06">
        <w:t>godkendelser er på plads, skal altanprojektet udbydes til 3-4 altanleverandører.</w:t>
      </w:r>
    </w:p>
    <w:p w14:paraId="45D3BC62" w14:textId="66EED54A" w:rsidR="00263E06" w:rsidRDefault="00263E06" w:rsidP="003E0C87"/>
    <w:p w14:paraId="75133B85" w14:textId="25F580C7" w:rsidR="006607AF" w:rsidRDefault="00464307" w:rsidP="003E0C87">
      <w:r>
        <w:t xml:space="preserve">Den helt overordnede plan siger at altanopsætning kan opstartes i </w:t>
      </w:r>
      <w:r w:rsidR="006607AF">
        <w:t>slutningen af</w:t>
      </w:r>
      <w:r w:rsidR="00F40798">
        <w:t xml:space="preserve"> </w:t>
      </w:r>
      <w:r w:rsidR="006607AF">
        <w:t>2023.</w:t>
      </w:r>
    </w:p>
    <w:p w14:paraId="435F7587" w14:textId="77777777" w:rsidR="00775680" w:rsidRDefault="00775680" w:rsidP="003E0C87"/>
    <w:p w14:paraId="3FC43AB1" w14:textId="12AFCBB4" w:rsidR="008E661C" w:rsidRDefault="008E661C" w:rsidP="003E0C87">
      <w:pPr>
        <w:pStyle w:val="Overskrift2"/>
        <w:rPr>
          <w:sz w:val="21"/>
          <w:szCs w:val="21"/>
        </w:rPr>
      </w:pPr>
      <w:r w:rsidRPr="00B25C4E">
        <w:rPr>
          <w:sz w:val="21"/>
          <w:szCs w:val="21"/>
        </w:rPr>
        <w:t>HAR DU SPØRGSMÅL?</w:t>
      </w:r>
    </w:p>
    <w:p w14:paraId="45956151" w14:textId="77777777" w:rsidR="00DF7A78" w:rsidRPr="00DF7A78" w:rsidRDefault="00DF7A78" w:rsidP="003E0C87"/>
    <w:p w14:paraId="7A91F845" w14:textId="127CA66B" w:rsidR="00EF490D" w:rsidRPr="005A5B87" w:rsidRDefault="00DF7A78" w:rsidP="003E0C87">
      <w:r w:rsidRPr="005A5B87">
        <w:t>H</w:t>
      </w:r>
      <w:r w:rsidR="008E661C" w:rsidRPr="005A5B87">
        <w:t xml:space="preserve">vis du har </w:t>
      </w:r>
      <w:proofErr w:type="gramStart"/>
      <w:r w:rsidR="008E661C" w:rsidRPr="005A5B87">
        <w:t>spørgsmål</w:t>
      </w:r>
      <w:proofErr w:type="gramEnd"/>
      <w:r w:rsidR="008E661C" w:rsidRPr="005A5B87">
        <w:t xml:space="preserve"> </w:t>
      </w:r>
      <w:r w:rsidRPr="005A5B87">
        <w:t>er du velkommen til at kontakte</w:t>
      </w:r>
      <w:r w:rsidR="00BD58BB" w:rsidRPr="005A5B87">
        <w:t>:</w:t>
      </w:r>
    </w:p>
    <w:p w14:paraId="602B7AB8" w14:textId="77777777" w:rsidR="00775680" w:rsidRPr="005A5B87" w:rsidRDefault="00BD58BB" w:rsidP="003E0C87">
      <w:pPr>
        <w:rPr>
          <w:lang w:val="en-US"/>
        </w:rPr>
      </w:pPr>
      <w:r w:rsidRPr="005A5B87">
        <w:rPr>
          <w:lang w:val="en-US"/>
        </w:rPr>
        <w:t>Alex Hoche</w:t>
      </w:r>
      <w:r w:rsidR="00EF490D" w:rsidRPr="005A5B87">
        <w:rPr>
          <w:lang w:val="en-US"/>
        </w:rPr>
        <w:t xml:space="preserve">, </w:t>
      </w:r>
      <w:r w:rsidRPr="005A5B87">
        <w:rPr>
          <w:lang w:val="en-US"/>
        </w:rPr>
        <w:t xml:space="preserve">AAB </w:t>
      </w:r>
    </w:p>
    <w:p w14:paraId="0B179BCB" w14:textId="77777777" w:rsidR="00775680" w:rsidRPr="005A5B87" w:rsidRDefault="00775680" w:rsidP="003E0C87">
      <w:pPr>
        <w:rPr>
          <w:lang w:val="en-US"/>
        </w:rPr>
      </w:pPr>
      <w:proofErr w:type="spellStart"/>
      <w:r w:rsidRPr="005A5B87">
        <w:rPr>
          <w:lang w:val="en-US"/>
        </w:rPr>
        <w:t>Driftskoordinator</w:t>
      </w:r>
      <w:proofErr w:type="spellEnd"/>
    </w:p>
    <w:p w14:paraId="57812DB1" w14:textId="5E202E38" w:rsidR="00775680" w:rsidRPr="005A5B87" w:rsidRDefault="008E661C" w:rsidP="003E0C87">
      <w:pPr>
        <w:rPr>
          <w:szCs w:val="21"/>
          <w:lang w:val="en-US"/>
        </w:rPr>
      </w:pPr>
      <w:r w:rsidRPr="005A5B87">
        <w:rPr>
          <w:szCs w:val="21"/>
          <w:lang w:val="en-US"/>
        </w:rPr>
        <w:t xml:space="preserve">Mail: </w:t>
      </w:r>
      <w:hyperlink r:id="rId15" w:history="1">
        <w:r w:rsidR="00775680" w:rsidRPr="005A5B87">
          <w:rPr>
            <w:rStyle w:val="Hyperlink"/>
            <w:szCs w:val="21"/>
            <w:lang w:val="en-US"/>
          </w:rPr>
          <w:t>ach@aab.dk</w:t>
        </w:r>
      </w:hyperlink>
    </w:p>
    <w:p w14:paraId="147B9DC6" w14:textId="77777777" w:rsidR="00775680" w:rsidRPr="005A5B87" w:rsidRDefault="00775680" w:rsidP="003E0C87">
      <w:pPr>
        <w:rPr>
          <w:szCs w:val="21"/>
          <w:lang w:val="en-US"/>
        </w:rPr>
      </w:pPr>
    </w:p>
    <w:p w14:paraId="418BED2F" w14:textId="77777777" w:rsidR="00775680" w:rsidRPr="005A5B87" w:rsidRDefault="00775680" w:rsidP="003E0C87">
      <w:pPr>
        <w:rPr>
          <w:szCs w:val="21"/>
          <w:lang w:val="en-US"/>
        </w:rPr>
      </w:pPr>
    </w:p>
    <w:p w14:paraId="7A578B5C" w14:textId="64AD6DD3" w:rsidR="00775680" w:rsidRPr="005A5B87" w:rsidRDefault="00775680" w:rsidP="003E0C87">
      <w:pPr>
        <w:rPr>
          <w:szCs w:val="21"/>
        </w:rPr>
      </w:pPr>
      <w:r w:rsidRPr="005A5B87">
        <w:rPr>
          <w:szCs w:val="21"/>
        </w:rPr>
        <w:t>Med venlig hilsen</w:t>
      </w:r>
    </w:p>
    <w:p w14:paraId="61AC837B" w14:textId="655F1A62" w:rsidR="00775680" w:rsidRPr="005A5B87" w:rsidRDefault="00775680" w:rsidP="003E0C87">
      <w:pPr>
        <w:rPr>
          <w:szCs w:val="21"/>
          <w:lang w:val="en-US"/>
        </w:rPr>
      </w:pPr>
      <w:proofErr w:type="spellStart"/>
      <w:r w:rsidRPr="005A5B87">
        <w:rPr>
          <w:szCs w:val="21"/>
          <w:lang w:val="en-US"/>
        </w:rPr>
        <w:t>Bestyrelsen</w:t>
      </w:r>
      <w:proofErr w:type="spellEnd"/>
    </w:p>
    <w:p w14:paraId="18DAA5BB" w14:textId="3016EB8F" w:rsidR="008E661C" w:rsidRPr="00EF490D" w:rsidRDefault="00C64F5C" w:rsidP="003E0C87">
      <w:pPr>
        <w:rPr>
          <w:szCs w:val="21"/>
          <w:lang w:val="en-US"/>
        </w:rPr>
      </w:pPr>
      <w:r w:rsidRPr="005A5B87">
        <w:rPr>
          <w:noProof/>
          <w:szCs w:val="21"/>
        </w:rPr>
        <w:drawing>
          <wp:anchor distT="0" distB="0" distL="114300" distR="114300" simplePos="0" relativeHeight="251722752" behindDoc="0" locked="1" layoutInCell="1" allowOverlap="1" wp14:anchorId="5452DC4A" wp14:editId="3EB450A7">
            <wp:simplePos x="0" y="0"/>
            <wp:positionH relativeFrom="margin">
              <wp:posOffset>6489700</wp:posOffset>
            </wp:positionH>
            <wp:positionV relativeFrom="page">
              <wp:posOffset>10217150</wp:posOffset>
            </wp:positionV>
            <wp:extent cx="514985" cy="337820"/>
            <wp:effectExtent l="0" t="0" r="0" b="508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98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E661C" w:rsidRPr="00EF490D" w:rsidSect="00233E4C">
      <w:type w:val="continuous"/>
      <w:pgSz w:w="11906" w:h="16838"/>
      <w:pgMar w:top="3119" w:right="567" w:bottom="567" w:left="567" w:header="709" w:footer="709" w:gutter="0"/>
      <w:cols w:num="3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10B81" w14:textId="77777777" w:rsidR="00C26E99" w:rsidRDefault="00C26E99" w:rsidP="003E0C87">
      <w:pPr>
        <w:spacing w:line="240" w:lineRule="auto"/>
      </w:pPr>
      <w:r>
        <w:separator/>
      </w:r>
    </w:p>
  </w:endnote>
  <w:endnote w:type="continuationSeparator" w:id="0">
    <w:p w14:paraId="47B5B31F" w14:textId="77777777" w:rsidR="00C26E99" w:rsidRDefault="00C26E99" w:rsidP="003E0C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93CA8" w14:textId="77777777" w:rsidR="00C26E99" w:rsidRDefault="00C26E99" w:rsidP="003E0C87">
      <w:pPr>
        <w:spacing w:line="240" w:lineRule="auto"/>
      </w:pPr>
      <w:r>
        <w:separator/>
      </w:r>
    </w:p>
  </w:footnote>
  <w:footnote w:type="continuationSeparator" w:id="0">
    <w:p w14:paraId="7FCC5F40" w14:textId="77777777" w:rsidR="00C26E99" w:rsidRDefault="00C26E99" w:rsidP="003E0C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8821C" w14:textId="77777777" w:rsidR="00BD58BB" w:rsidRPr="00BD58BB" w:rsidRDefault="00BD58BB" w:rsidP="00BD58BB">
    <w:r>
      <w:rPr>
        <w:caps/>
        <w:noProof/>
        <w:color w:val="E42313"/>
        <w:sz w:val="20"/>
        <w:szCs w:val="20"/>
      </w:rPr>
      <w:t>OKTOBER 2022</w:t>
    </w:r>
  </w:p>
  <w:p w14:paraId="6A077984" w14:textId="0F92DA01" w:rsidR="003E0C87" w:rsidRDefault="003E0C87" w:rsidP="003E0C87">
    <w:pPr>
      <w:pStyle w:val="Overskrift1"/>
    </w:pPr>
    <w:r>
      <w:t xml:space="preserve">NYHEDSBREV </w:t>
    </w:r>
    <w:r w:rsidR="00BD58BB">
      <w:t>–</w:t>
    </w:r>
    <w:r>
      <w:t xml:space="preserve"> ALTANER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5379C"/>
    <w:multiLevelType w:val="hybridMultilevel"/>
    <w:tmpl w:val="1272128E"/>
    <w:lvl w:ilvl="0" w:tplc="BEDCAD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46612"/>
    <w:multiLevelType w:val="hybridMultilevel"/>
    <w:tmpl w:val="362CA4B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F4B491A"/>
    <w:multiLevelType w:val="hybridMultilevel"/>
    <w:tmpl w:val="A742F93A"/>
    <w:lvl w:ilvl="0" w:tplc="DAD48306">
      <w:start w:val="1"/>
      <w:numFmt w:val="bullet"/>
      <w:pStyle w:val="Listeafsnit"/>
      <w:lvlText w:val=""/>
      <w:lvlJc w:val="left"/>
      <w:pPr>
        <w:ind w:left="720" w:hanging="360"/>
      </w:pPr>
      <w:rPr>
        <w:rFonts w:ascii="Symbol" w:hAnsi="Symbol" w:cs="Symbol" w:hint="default"/>
        <w:sz w:val="16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B66834"/>
    <w:multiLevelType w:val="hybridMultilevel"/>
    <w:tmpl w:val="BFDE5B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C154A5"/>
    <w:multiLevelType w:val="hybridMultilevel"/>
    <w:tmpl w:val="DB2A9E02"/>
    <w:lvl w:ilvl="0" w:tplc="3BFA5C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C74887"/>
    <w:multiLevelType w:val="hybridMultilevel"/>
    <w:tmpl w:val="7442616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DB6"/>
    <w:rsid w:val="000027F1"/>
    <w:rsid w:val="00015E08"/>
    <w:rsid w:val="00040CFC"/>
    <w:rsid w:val="00043B5F"/>
    <w:rsid w:val="000504A5"/>
    <w:rsid w:val="0005431A"/>
    <w:rsid w:val="00057498"/>
    <w:rsid w:val="00057743"/>
    <w:rsid w:val="000605CD"/>
    <w:rsid w:val="000A6F3C"/>
    <w:rsid w:val="000B110C"/>
    <w:rsid w:val="000B1CC7"/>
    <w:rsid w:val="000C2661"/>
    <w:rsid w:val="000C7C9C"/>
    <w:rsid w:val="000E4932"/>
    <w:rsid w:val="000E7EBF"/>
    <w:rsid w:val="000F30CC"/>
    <w:rsid w:val="000F4B8D"/>
    <w:rsid w:val="00106ABD"/>
    <w:rsid w:val="00110A55"/>
    <w:rsid w:val="00124748"/>
    <w:rsid w:val="001271D4"/>
    <w:rsid w:val="00136B1D"/>
    <w:rsid w:val="0014249E"/>
    <w:rsid w:val="00147CFC"/>
    <w:rsid w:val="001550B3"/>
    <w:rsid w:val="00161A65"/>
    <w:rsid w:val="001B01A8"/>
    <w:rsid w:val="001B2CB4"/>
    <w:rsid w:val="001B5650"/>
    <w:rsid w:val="001D799E"/>
    <w:rsid w:val="001E2EB9"/>
    <w:rsid w:val="001F5F71"/>
    <w:rsid w:val="00215471"/>
    <w:rsid w:val="00233E4C"/>
    <w:rsid w:val="0024356B"/>
    <w:rsid w:val="002469A0"/>
    <w:rsid w:val="002564CA"/>
    <w:rsid w:val="00263E06"/>
    <w:rsid w:val="00270EBF"/>
    <w:rsid w:val="00272970"/>
    <w:rsid w:val="00292979"/>
    <w:rsid w:val="002A2106"/>
    <w:rsid w:val="002B55B4"/>
    <w:rsid w:val="002D5437"/>
    <w:rsid w:val="002F1259"/>
    <w:rsid w:val="00302088"/>
    <w:rsid w:val="00312172"/>
    <w:rsid w:val="00314DC6"/>
    <w:rsid w:val="003161A0"/>
    <w:rsid w:val="00316310"/>
    <w:rsid w:val="00316CB3"/>
    <w:rsid w:val="0033014C"/>
    <w:rsid w:val="00344A78"/>
    <w:rsid w:val="00352E19"/>
    <w:rsid w:val="003610F1"/>
    <w:rsid w:val="00376A42"/>
    <w:rsid w:val="003B11FD"/>
    <w:rsid w:val="003B7BBC"/>
    <w:rsid w:val="003C0998"/>
    <w:rsid w:val="003D42A5"/>
    <w:rsid w:val="003E0C87"/>
    <w:rsid w:val="003F10B8"/>
    <w:rsid w:val="003F1C67"/>
    <w:rsid w:val="003F1C90"/>
    <w:rsid w:val="003F3689"/>
    <w:rsid w:val="003F7DC3"/>
    <w:rsid w:val="00407919"/>
    <w:rsid w:val="00407D80"/>
    <w:rsid w:val="00433B37"/>
    <w:rsid w:val="004604CE"/>
    <w:rsid w:val="00464307"/>
    <w:rsid w:val="00494819"/>
    <w:rsid w:val="004D2EBC"/>
    <w:rsid w:val="004E61A5"/>
    <w:rsid w:val="004F5104"/>
    <w:rsid w:val="004F7C47"/>
    <w:rsid w:val="00510DA0"/>
    <w:rsid w:val="00512B29"/>
    <w:rsid w:val="00516F28"/>
    <w:rsid w:val="0052185C"/>
    <w:rsid w:val="005271AF"/>
    <w:rsid w:val="005579D8"/>
    <w:rsid w:val="00574CDC"/>
    <w:rsid w:val="005A1848"/>
    <w:rsid w:val="005A5B87"/>
    <w:rsid w:val="005B5E4B"/>
    <w:rsid w:val="005C01FF"/>
    <w:rsid w:val="005D3BC9"/>
    <w:rsid w:val="005D5FE3"/>
    <w:rsid w:val="005E243B"/>
    <w:rsid w:val="005F0D22"/>
    <w:rsid w:val="005F4DAE"/>
    <w:rsid w:val="0060541A"/>
    <w:rsid w:val="00611A67"/>
    <w:rsid w:val="006167AC"/>
    <w:rsid w:val="006423F8"/>
    <w:rsid w:val="00652631"/>
    <w:rsid w:val="006607AF"/>
    <w:rsid w:val="00673AF6"/>
    <w:rsid w:val="00675A2E"/>
    <w:rsid w:val="006864F5"/>
    <w:rsid w:val="00687368"/>
    <w:rsid w:val="00692F5B"/>
    <w:rsid w:val="006A177D"/>
    <w:rsid w:val="006B384D"/>
    <w:rsid w:val="006B3BEA"/>
    <w:rsid w:val="006B67B1"/>
    <w:rsid w:val="006E1AD4"/>
    <w:rsid w:val="006E30E6"/>
    <w:rsid w:val="006E5E2C"/>
    <w:rsid w:val="006F0DBB"/>
    <w:rsid w:val="006F455C"/>
    <w:rsid w:val="006F7815"/>
    <w:rsid w:val="0075234B"/>
    <w:rsid w:val="00770CC4"/>
    <w:rsid w:val="0077366B"/>
    <w:rsid w:val="00775680"/>
    <w:rsid w:val="00783083"/>
    <w:rsid w:val="0079018B"/>
    <w:rsid w:val="00793BFC"/>
    <w:rsid w:val="007A205C"/>
    <w:rsid w:val="007B7F5F"/>
    <w:rsid w:val="007F478D"/>
    <w:rsid w:val="007F68D6"/>
    <w:rsid w:val="00803113"/>
    <w:rsid w:val="008235B7"/>
    <w:rsid w:val="00835CDA"/>
    <w:rsid w:val="00837DB1"/>
    <w:rsid w:val="00850EEA"/>
    <w:rsid w:val="00865E9D"/>
    <w:rsid w:val="008677E6"/>
    <w:rsid w:val="008857DC"/>
    <w:rsid w:val="0088599F"/>
    <w:rsid w:val="0089190E"/>
    <w:rsid w:val="00893505"/>
    <w:rsid w:val="008947A5"/>
    <w:rsid w:val="00896F00"/>
    <w:rsid w:val="008C44C3"/>
    <w:rsid w:val="008C4FD7"/>
    <w:rsid w:val="008C6164"/>
    <w:rsid w:val="008C7EE0"/>
    <w:rsid w:val="008D02EA"/>
    <w:rsid w:val="008D44C1"/>
    <w:rsid w:val="008E08F1"/>
    <w:rsid w:val="008E661C"/>
    <w:rsid w:val="008F30D1"/>
    <w:rsid w:val="00921C32"/>
    <w:rsid w:val="00922743"/>
    <w:rsid w:val="00957B69"/>
    <w:rsid w:val="00981549"/>
    <w:rsid w:val="0099252C"/>
    <w:rsid w:val="00995585"/>
    <w:rsid w:val="009966BD"/>
    <w:rsid w:val="009C34C5"/>
    <w:rsid w:val="009D1187"/>
    <w:rsid w:val="009F0D91"/>
    <w:rsid w:val="00A043E0"/>
    <w:rsid w:val="00A075FE"/>
    <w:rsid w:val="00A10B78"/>
    <w:rsid w:val="00A14322"/>
    <w:rsid w:val="00A254F8"/>
    <w:rsid w:val="00A31DF4"/>
    <w:rsid w:val="00A61654"/>
    <w:rsid w:val="00A81BB7"/>
    <w:rsid w:val="00A8793E"/>
    <w:rsid w:val="00A94138"/>
    <w:rsid w:val="00AA4BD0"/>
    <w:rsid w:val="00AB25FB"/>
    <w:rsid w:val="00AB4A7D"/>
    <w:rsid w:val="00AB4EBD"/>
    <w:rsid w:val="00AC2D9E"/>
    <w:rsid w:val="00AC6EC2"/>
    <w:rsid w:val="00AE4DB6"/>
    <w:rsid w:val="00AE6952"/>
    <w:rsid w:val="00B249E3"/>
    <w:rsid w:val="00B25C4E"/>
    <w:rsid w:val="00B32D33"/>
    <w:rsid w:val="00B40517"/>
    <w:rsid w:val="00B417A5"/>
    <w:rsid w:val="00B46070"/>
    <w:rsid w:val="00B50A66"/>
    <w:rsid w:val="00B616F9"/>
    <w:rsid w:val="00B62610"/>
    <w:rsid w:val="00B76CF5"/>
    <w:rsid w:val="00B918F5"/>
    <w:rsid w:val="00BA3288"/>
    <w:rsid w:val="00BA380F"/>
    <w:rsid w:val="00BB06B0"/>
    <w:rsid w:val="00BC0885"/>
    <w:rsid w:val="00BC59D1"/>
    <w:rsid w:val="00BD58BB"/>
    <w:rsid w:val="00BE5B0F"/>
    <w:rsid w:val="00BF117A"/>
    <w:rsid w:val="00BF57B9"/>
    <w:rsid w:val="00C02CB5"/>
    <w:rsid w:val="00C23BB6"/>
    <w:rsid w:val="00C26E99"/>
    <w:rsid w:val="00C33DAA"/>
    <w:rsid w:val="00C35E83"/>
    <w:rsid w:val="00C64F5C"/>
    <w:rsid w:val="00C92C00"/>
    <w:rsid w:val="00C94408"/>
    <w:rsid w:val="00CA3F35"/>
    <w:rsid w:val="00CC6330"/>
    <w:rsid w:val="00CE4498"/>
    <w:rsid w:val="00D03D5E"/>
    <w:rsid w:val="00D1718F"/>
    <w:rsid w:val="00D2351E"/>
    <w:rsid w:val="00D37F00"/>
    <w:rsid w:val="00D52F87"/>
    <w:rsid w:val="00D661B5"/>
    <w:rsid w:val="00D73FB3"/>
    <w:rsid w:val="00D878C2"/>
    <w:rsid w:val="00D933C4"/>
    <w:rsid w:val="00D97FE6"/>
    <w:rsid w:val="00DB173E"/>
    <w:rsid w:val="00DC5FA2"/>
    <w:rsid w:val="00DC77A4"/>
    <w:rsid w:val="00DD5F75"/>
    <w:rsid w:val="00DD7D3C"/>
    <w:rsid w:val="00DF6B5D"/>
    <w:rsid w:val="00DF7A78"/>
    <w:rsid w:val="00E00479"/>
    <w:rsid w:val="00E31106"/>
    <w:rsid w:val="00E36DB1"/>
    <w:rsid w:val="00E52CA5"/>
    <w:rsid w:val="00E565DA"/>
    <w:rsid w:val="00E6308D"/>
    <w:rsid w:val="00E906CF"/>
    <w:rsid w:val="00EE12FF"/>
    <w:rsid w:val="00EF4788"/>
    <w:rsid w:val="00EF490D"/>
    <w:rsid w:val="00EF4B4F"/>
    <w:rsid w:val="00F3099F"/>
    <w:rsid w:val="00F40798"/>
    <w:rsid w:val="00F676B1"/>
    <w:rsid w:val="00F87FD7"/>
    <w:rsid w:val="00F93CD9"/>
    <w:rsid w:val="00FA4D76"/>
    <w:rsid w:val="00FA4DE4"/>
    <w:rsid w:val="00FD6DE1"/>
    <w:rsid w:val="00FE16EC"/>
    <w:rsid w:val="00FE3E6F"/>
    <w:rsid w:val="00FE7B80"/>
    <w:rsid w:val="00FF1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C417129"/>
  <w15:chartTrackingRefBased/>
  <w15:docId w15:val="{485E75FD-D08E-43BE-B916-6EF1C040D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49E3"/>
    <w:pPr>
      <w:spacing w:after="0" w:line="260" w:lineRule="atLeast"/>
    </w:pPr>
    <w:rPr>
      <w:sz w:val="21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A4BD0"/>
    <w:pPr>
      <w:keepNext/>
      <w:keepLines/>
      <w:spacing w:line="700" w:lineRule="exact"/>
      <w:outlineLvl w:val="0"/>
    </w:pPr>
    <w:rPr>
      <w:rFonts w:asciiTheme="majorHAnsi" w:eastAsiaTheme="majorEastAsia" w:hAnsiTheme="majorHAnsi" w:cstheme="majorBidi"/>
      <w:b/>
      <w:caps/>
      <w:color w:val="E42313"/>
      <w:sz w:val="60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1718F"/>
    <w:pPr>
      <w:keepNext/>
      <w:keepLines/>
      <w:spacing w:line="260" w:lineRule="exact"/>
      <w:outlineLvl w:val="1"/>
    </w:pPr>
    <w:rPr>
      <w:rFonts w:asciiTheme="majorHAnsi" w:eastAsiaTheme="majorEastAsia" w:hAnsiTheme="majorHAnsi" w:cstheme="majorBidi"/>
      <w:b/>
      <w:caps/>
      <w:color w:val="E42313"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FE7B80"/>
    <w:pPr>
      <w:keepNext/>
      <w:keepLines/>
      <w:spacing w:before="40" w:line="260" w:lineRule="exact"/>
      <w:outlineLvl w:val="2"/>
    </w:pPr>
    <w:rPr>
      <w:rFonts w:asciiTheme="majorHAnsi" w:eastAsiaTheme="majorEastAsia" w:hAnsiTheme="majorHAnsi" w:cstheme="majorBidi"/>
      <w:b/>
      <w:caps/>
      <w:szCs w:val="24"/>
    </w:rPr>
  </w:style>
  <w:style w:type="paragraph" w:styleId="Overskrift4">
    <w:name w:val="heading 4"/>
    <w:basedOn w:val="Overskrift1"/>
    <w:next w:val="Normal"/>
    <w:link w:val="Overskrift4Tegn"/>
    <w:uiPriority w:val="9"/>
    <w:unhideWhenUsed/>
    <w:qFormat/>
    <w:rsid w:val="002B55B4"/>
    <w:pPr>
      <w:spacing w:line="540" w:lineRule="exact"/>
      <w:outlineLvl w:val="3"/>
    </w:pPr>
    <w:rPr>
      <w:color w:val="6494AB"/>
      <w:sz w:val="50"/>
      <w:szCs w:val="50"/>
    </w:rPr>
  </w:style>
  <w:style w:type="paragraph" w:styleId="Overskrift5">
    <w:name w:val="heading 5"/>
    <w:basedOn w:val="Overskrift2"/>
    <w:next w:val="Normal"/>
    <w:link w:val="Overskrift5Tegn"/>
    <w:uiPriority w:val="9"/>
    <w:unhideWhenUsed/>
    <w:qFormat/>
    <w:rsid w:val="002B55B4"/>
    <w:pPr>
      <w:outlineLvl w:val="4"/>
    </w:pPr>
    <w:rPr>
      <w:noProof/>
      <w:color w:val="6494AB"/>
    </w:rPr>
  </w:style>
  <w:style w:type="paragraph" w:styleId="Overskrift6">
    <w:name w:val="heading 6"/>
    <w:basedOn w:val="Overskrift1"/>
    <w:next w:val="Normal"/>
    <w:link w:val="Overskrift6Tegn"/>
    <w:uiPriority w:val="9"/>
    <w:unhideWhenUsed/>
    <w:qFormat/>
    <w:rsid w:val="002B55B4"/>
    <w:pPr>
      <w:spacing w:line="540" w:lineRule="exact"/>
      <w:outlineLvl w:val="5"/>
    </w:pPr>
    <w:rPr>
      <w:color w:val="971005"/>
      <w:sz w:val="50"/>
      <w:szCs w:val="50"/>
    </w:rPr>
  </w:style>
  <w:style w:type="paragraph" w:styleId="Overskrift7">
    <w:name w:val="heading 7"/>
    <w:basedOn w:val="Overskrift2"/>
    <w:next w:val="Normal"/>
    <w:link w:val="Overskrift7Tegn"/>
    <w:uiPriority w:val="9"/>
    <w:unhideWhenUsed/>
    <w:qFormat/>
    <w:rsid w:val="002B55B4"/>
    <w:pPr>
      <w:outlineLvl w:val="6"/>
    </w:pPr>
    <w:rPr>
      <w:color w:val="971005"/>
    </w:rPr>
  </w:style>
  <w:style w:type="paragraph" w:styleId="Overskrift8">
    <w:name w:val="heading 8"/>
    <w:basedOn w:val="Overskrift6"/>
    <w:next w:val="Normal"/>
    <w:link w:val="Overskrift8Tegn"/>
    <w:uiPriority w:val="9"/>
    <w:unhideWhenUsed/>
    <w:qFormat/>
    <w:rsid w:val="00F93CD9"/>
    <w:pPr>
      <w:outlineLvl w:val="7"/>
    </w:pPr>
    <w:rPr>
      <w:color w:val="53821D"/>
    </w:rPr>
  </w:style>
  <w:style w:type="paragraph" w:styleId="Overskrift9">
    <w:name w:val="heading 9"/>
    <w:basedOn w:val="Overskrift2"/>
    <w:next w:val="Normal"/>
    <w:link w:val="Overskrift9Tegn"/>
    <w:uiPriority w:val="9"/>
    <w:unhideWhenUsed/>
    <w:qFormat/>
    <w:rsid w:val="004E61A5"/>
    <w:pPr>
      <w:outlineLvl w:val="8"/>
    </w:pPr>
    <w:rPr>
      <w:noProof/>
      <w:color w:val="53821D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FF1994"/>
    <w:pPr>
      <w:numPr>
        <w:numId w:val="3"/>
      </w:numPr>
      <w:ind w:left="182" w:hanging="182"/>
      <w:contextualSpacing/>
    </w:pPr>
  </w:style>
  <w:style w:type="character" w:customStyle="1" w:styleId="Overskrift2Tegn">
    <w:name w:val="Overskrift 2 Tegn"/>
    <w:basedOn w:val="Standardskrifttypeiafsnit"/>
    <w:link w:val="Overskrift2"/>
    <w:uiPriority w:val="9"/>
    <w:rsid w:val="00D1718F"/>
    <w:rPr>
      <w:rFonts w:asciiTheme="majorHAnsi" w:eastAsiaTheme="majorEastAsia" w:hAnsiTheme="majorHAnsi" w:cstheme="majorBidi"/>
      <w:b/>
      <w:caps/>
      <w:color w:val="E42313"/>
      <w:sz w:val="24"/>
      <w:szCs w:val="26"/>
    </w:rPr>
  </w:style>
  <w:style w:type="character" w:styleId="Hyperlink">
    <w:name w:val="Hyperlink"/>
    <w:basedOn w:val="Standardskrifttypeiafsnit"/>
    <w:uiPriority w:val="99"/>
    <w:unhideWhenUsed/>
    <w:rsid w:val="00270EBF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70EBF"/>
    <w:rPr>
      <w:color w:val="605E5C"/>
      <w:shd w:val="clear" w:color="auto" w:fill="E1DFDD"/>
    </w:rPr>
  </w:style>
  <w:style w:type="table" w:styleId="Tabel-Gitter">
    <w:name w:val="Table Grid"/>
    <w:basedOn w:val="Tabel-Normal"/>
    <w:uiPriority w:val="39"/>
    <w:rsid w:val="006F0D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typeiafsnit"/>
    <w:link w:val="Overskrift1"/>
    <w:uiPriority w:val="9"/>
    <w:rsid w:val="00AA4BD0"/>
    <w:rPr>
      <w:rFonts w:asciiTheme="majorHAnsi" w:eastAsiaTheme="majorEastAsia" w:hAnsiTheme="majorHAnsi" w:cstheme="majorBidi"/>
      <w:b/>
      <w:caps/>
      <w:color w:val="E42313"/>
      <w:sz w:val="60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FE7B80"/>
    <w:rPr>
      <w:rFonts w:asciiTheme="majorHAnsi" w:eastAsiaTheme="majorEastAsia" w:hAnsiTheme="majorHAnsi" w:cstheme="majorBidi"/>
      <w:b/>
      <w:caps/>
      <w:sz w:val="21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2B55B4"/>
    <w:rPr>
      <w:rFonts w:asciiTheme="majorHAnsi" w:eastAsiaTheme="majorEastAsia" w:hAnsiTheme="majorHAnsi" w:cstheme="majorBidi"/>
      <w:b/>
      <w:caps/>
      <w:color w:val="6494AB"/>
      <w:sz w:val="50"/>
      <w:szCs w:val="50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2B55B4"/>
    <w:rPr>
      <w:rFonts w:asciiTheme="majorHAnsi" w:eastAsiaTheme="majorEastAsia" w:hAnsiTheme="majorHAnsi" w:cstheme="majorBidi"/>
      <w:b/>
      <w:caps/>
      <w:noProof/>
      <w:color w:val="6494AB"/>
      <w:sz w:val="24"/>
      <w:szCs w:val="26"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2B55B4"/>
    <w:rPr>
      <w:rFonts w:asciiTheme="majorHAnsi" w:eastAsiaTheme="majorEastAsia" w:hAnsiTheme="majorHAnsi" w:cstheme="majorBidi"/>
      <w:b/>
      <w:caps/>
      <w:color w:val="971005"/>
      <w:sz w:val="50"/>
      <w:szCs w:val="50"/>
    </w:rPr>
  </w:style>
  <w:style w:type="character" w:customStyle="1" w:styleId="Overskrift7Tegn">
    <w:name w:val="Overskrift 7 Tegn"/>
    <w:basedOn w:val="Standardskrifttypeiafsnit"/>
    <w:link w:val="Overskrift7"/>
    <w:uiPriority w:val="9"/>
    <w:rsid w:val="002B55B4"/>
    <w:rPr>
      <w:rFonts w:asciiTheme="majorHAnsi" w:eastAsiaTheme="majorEastAsia" w:hAnsiTheme="majorHAnsi" w:cstheme="majorBidi"/>
      <w:b/>
      <w:caps/>
      <w:color w:val="971005"/>
      <w:sz w:val="24"/>
      <w:szCs w:val="26"/>
    </w:rPr>
  </w:style>
  <w:style w:type="character" w:customStyle="1" w:styleId="Overskrift8Tegn">
    <w:name w:val="Overskrift 8 Tegn"/>
    <w:basedOn w:val="Standardskrifttypeiafsnit"/>
    <w:link w:val="Overskrift8"/>
    <w:uiPriority w:val="9"/>
    <w:rsid w:val="00F93CD9"/>
    <w:rPr>
      <w:rFonts w:asciiTheme="majorHAnsi" w:eastAsiaTheme="majorEastAsia" w:hAnsiTheme="majorHAnsi" w:cstheme="majorBidi"/>
      <w:b/>
      <w:caps/>
      <w:color w:val="53821D"/>
      <w:sz w:val="50"/>
      <w:szCs w:val="50"/>
    </w:rPr>
  </w:style>
  <w:style w:type="character" w:customStyle="1" w:styleId="Overskrift9Tegn">
    <w:name w:val="Overskrift 9 Tegn"/>
    <w:basedOn w:val="Standardskrifttypeiafsnit"/>
    <w:link w:val="Overskrift9"/>
    <w:uiPriority w:val="9"/>
    <w:rsid w:val="004E61A5"/>
    <w:rPr>
      <w:rFonts w:asciiTheme="majorHAnsi" w:eastAsiaTheme="majorEastAsia" w:hAnsiTheme="majorHAnsi" w:cstheme="majorBidi"/>
      <w:b/>
      <w:caps/>
      <w:noProof/>
      <w:color w:val="53821D"/>
      <w:sz w:val="24"/>
      <w:szCs w:val="26"/>
    </w:rPr>
  </w:style>
  <w:style w:type="paragraph" w:customStyle="1" w:styleId="Overskrift10">
    <w:name w:val="Overskrift 10"/>
    <w:basedOn w:val="Overskrift6"/>
    <w:next w:val="Normal"/>
    <w:uiPriority w:val="10"/>
    <w:qFormat/>
    <w:rsid w:val="00D03D5E"/>
    <w:rPr>
      <w:color w:val="E42313"/>
    </w:rPr>
  </w:style>
  <w:style w:type="character" w:styleId="Svagfremhvning">
    <w:name w:val="Subtle Emphasis"/>
    <w:basedOn w:val="Standardskrifttypeiafsnit"/>
    <w:uiPriority w:val="19"/>
    <w:qFormat/>
    <w:rsid w:val="005B5E4B"/>
    <w:rPr>
      <w:i/>
      <w:iCs/>
      <w:color w:val="404040" w:themeColor="text1" w:themeTint="BF"/>
    </w:rPr>
  </w:style>
  <w:style w:type="paragraph" w:customStyle="1" w:styleId="Default">
    <w:name w:val="Default"/>
    <w:rsid w:val="00C35E8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idehoved">
    <w:name w:val="header"/>
    <w:basedOn w:val="Normal"/>
    <w:link w:val="SidehovedTegn"/>
    <w:uiPriority w:val="99"/>
    <w:unhideWhenUsed/>
    <w:rsid w:val="003E0C87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E0C87"/>
    <w:rPr>
      <w:sz w:val="21"/>
    </w:rPr>
  </w:style>
  <w:style w:type="paragraph" w:styleId="Sidefod">
    <w:name w:val="footer"/>
    <w:basedOn w:val="Normal"/>
    <w:link w:val="SidefodTegn"/>
    <w:uiPriority w:val="99"/>
    <w:unhideWhenUsed/>
    <w:rsid w:val="003E0C87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E0C87"/>
    <w:rPr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ach@aab.dk" TargetMode="Externa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a\AppData\Local\Microsoft\Windows\INetCache\Content.Outlook\2961UY7C\AAB_01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AB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273C3E-AD6D-458A-B8FA-3BD703CB1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AAB_01.dotx</Template>
  <TotalTime>1</TotalTime>
  <Pages>1</Pages>
  <Words>436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AAB103 Nyhedsbrev_Invitation Maj-2022</vt:lpstr>
    </vt:vector>
  </TitlesOfParts>
  <Company/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AAB103 Nyhedsbrev_Invitation Maj-2022</dc:title>
  <dc:subject/>
  <dc:creator>Mette Larsen (MLA)</dc:creator>
  <cp:keywords/>
  <dc:description/>
  <cp:lastModifiedBy>Suzanne Dorothy Whincup</cp:lastModifiedBy>
  <cp:revision>3</cp:revision>
  <cp:lastPrinted>2022-10-13T13:21:00Z</cp:lastPrinted>
  <dcterms:created xsi:type="dcterms:W3CDTF">2022-10-18T10:06:00Z</dcterms:created>
  <dcterms:modified xsi:type="dcterms:W3CDTF">2022-10-18T10:06:00Z</dcterms:modified>
  <cp:contentStatus>19-05-2022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N_D_DokumentNummer">
    <vt:lpwstr>D2022-087328</vt:lpwstr>
  </property>
  <property fmtid="{D5CDD505-2E9C-101B-9397-08002B2CF9AE}" pid="3" name="DN_D_BrevDato">
    <vt:lpwstr/>
  </property>
  <property fmtid="{D5CDD505-2E9C-101B-9397-08002B2CF9AE}" pid="4" name="DN_D_BrevModtagerAdresse">
    <vt:lpwstr/>
  </property>
  <property fmtid="{D5CDD505-2E9C-101B-9397-08002B2CF9AE}" pid="5" name="DN_D_BrevModtagerFornavn">
    <vt:lpwstr/>
  </property>
  <property fmtid="{D5CDD505-2E9C-101B-9397-08002B2CF9AE}" pid="6" name="DN_D_BrevUnderskriverFornavn">
    <vt:lpwstr/>
  </property>
  <property fmtid="{D5CDD505-2E9C-101B-9397-08002B2CF9AE}" pid="7" name="DN_D_BrevUnderskriverTelefon">
    <vt:lpwstr/>
  </property>
  <property fmtid="{D5CDD505-2E9C-101B-9397-08002B2CF9AE}" pid="8" name="DN_D_BrevUnderskriverEmail">
    <vt:lpwstr/>
  </property>
  <property fmtid="{D5CDD505-2E9C-101B-9397-08002B2CF9AE}" pid="9" name="DN_D_BrevModtagerGade">
    <vt:lpwstr/>
  </property>
  <property fmtid="{D5CDD505-2E9C-101B-9397-08002B2CF9AE}" pid="10" name="DN_D_BrevModtagerPostnummer">
    <vt:lpwstr/>
  </property>
  <property fmtid="{D5CDD505-2E9C-101B-9397-08002B2CF9AE}" pid="11" name="DN_D_BrevModtagerBy">
    <vt:lpwstr/>
  </property>
  <property fmtid="{D5CDD505-2E9C-101B-9397-08002B2CF9AE}" pid="12" name="DN_D_BrevUnderskriverEfternavn">
    <vt:lpwstr/>
  </property>
  <property fmtid="{D5CDD505-2E9C-101B-9397-08002B2CF9AE}" pid="13" name="DN_D_Mødedato">
    <vt:lpwstr/>
  </property>
  <property fmtid="{D5CDD505-2E9C-101B-9397-08002B2CF9AE}" pid="14" name="DN_D_Mødested">
    <vt:lpwstr/>
  </property>
  <property fmtid="{D5CDD505-2E9C-101B-9397-08002B2CF9AE}" pid="15" name="DN_D_NæsteMødeDato">
    <vt:lpwstr/>
  </property>
  <property fmtid="{D5CDD505-2E9C-101B-9397-08002B2CF9AE}" pid="16" name="DN_D_Tidspunkt">
    <vt:lpwstr/>
  </property>
  <property fmtid="{D5CDD505-2E9C-101B-9397-08002B2CF9AE}" pid="17" name="DN_D_TidspunktNæsteMøde">
    <vt:lpwstr/>
  </property>
  <property fmtid="{D5CDD505-2E9C-101B-9397-08002B2CF9AE}" pid="18" name="DN_D_ReferentFornavn">
    <vt:lpwstr/>
  </property>
  <property fmtid="{D5CDD505-2E9C-101B-9397-08002B2CF9AE}" pid="19" name="DN_D_ReferentEfternavn">
    <vt:lpwstr/>
  </property>
  <property fmtid="{D5CDD505-2E9C-101B-9397-08002B2CF9AE}" pid="20" name="DN_D_ReferentTitel">
    <vt:lpwstr/>
  </property>
  <property fmtid="{D5CDD505-2E9C-101B-9397-08002B2CF9AE}" pid="21" name="DN_D_ReferentTelefon">
    <vt:lpwstr/>
  </property>
  <property fmtid="{D5CDD505-2E9C-101B-9397-08002B2CF9AE}" pid="22" name="DN_D_ReferentMobil">
    <vt:lpwstr/>
  </property>
  <property fmtid="{D5CDD505-2E9C-101B-9397-08002B2CF9AE}" pid="23" name="DN_D_ReferentEmail">
    <vt:lpwstr/>
  </property>
  <property fmtid="{D5CDD505-2E9C-101B-9397-08002B2CF9AE}" pid="24" name="DN_D_ReferatDato">
    <vt:lpwstr/>
  </property>
  <property fmtid="{D5CDD505-2E9C-101B-9397-08002B2CF9AE}" pid="25" name="DN_D_DocumentTitle">
    <vt:lpwstr>AAB103 Nyhedsbrev_Invitation Maj-2022</vt:lpwstr>
  </property>
  <property fmtid="{D5CDD505-2E9C-101B-9397-08002B2CF9AE}" pid="26" name="DN_D_DagsordenDato">
    <vt:lpwstr/>
  </property>
  <property fmtid="{D5CDD505-2E9C-101B-9397-08002B2CF9AE}" pid="27" name="DN_D_AnsvaligFornavn">
    <vt:lpwstr>Mette</vt:lpwstr>
  </property>
  <property fmtid="{D5CDD505-2E9C-101B-9397-08002B2CF9AE}" pid="28" name="DN_D_AnsvarligEfternavn">
    <vt:lpwstr>Larsen</vt:lpwstr>
  </property>
  <property fmtid="{D5CDD505-2E9C-101B-9397-08002B2CF9AE}" pid="29" name="DN_D_AnsvarligEmail">
    <vt:lpwstr>mla@aab.dk</vt:lpwstr>
  </property>
  <property fmtid="{D5CDD505-2E9C-101B-9397-08002B2CF9AE}" pid="30" name="DN_D_AnsvarligTelefon">
    <vt:lpwstr>+4533760128</vt:lpwstr>
  </property>
  <property fmtid="{D5CDD505-2E9C-101B-9397-08002B2CF9AE}" pid="31" name="DN_D_AnsvarligMobil">
    <vt:lpwstr>+4551832366</vt:lpwstr>
  </property>
  <property fmtid="{D5CDD505-2E9C-101B-9397-08002B2CF9AE}" pid="32" name="DN_D_AnsvarligAfdeling">
    <vt:lpwstr>Byggeri</vt:lpwstr>
  </property>
  <property fmtid="{D5CDD505-2E9C-101B-9397-08002B2CF9AE}" pid="33" name="DN_D_NaesteMødeDato">
    <vt:lpwstr/>
  </property>
  <property fmtid="{D5CDD505-2E9C-101B-9397-08002B2CF9AE}" pid="34" name="DN_D_LejerBetalerNavn">
    <vt:lpwstr/>
  </property>
  <property fmtid="{D5CDD505-2E9C-101B-9397-08002B2CF9AE}" pid="35" name="DN_D_LejerNummer">
    <vt:lpwstr/>
  </property>
  <property fmtid="{D5CDD505-2E9C-101B-9397-08002B2CF9AE}" pid="36" name="DN_D_AnsøgerNummer">
    <vt:lpwstr/>
  </property>
  <property fmtid="{D5CDD505-2E9C-101B-9397-08002B2CF9AE}" pid="37" name="DN_D_InitalerPåOpretter">
    <vt:lpwstr>mla</vt:lpwstr>
  </property>
  <property fmtid="{D5CDD505-2E9C-101B-9397-08002B2CF9AE}" pid="38" name="DN_D_TitelPåOpretter">
    <vt:lpwstr>Projektleder</vt:lpwstr>
  </property>
  <property fmtid="{D5CDD505-2E9C-101B-9397-08002B2CF9AE}" pid="39" name="DN_D_JuridiskLejerGade">
    <vt:lpwstr/>
  </property>
  <property fmtid="{D5CDD505-2E9C-101B-9397-08002B2CF9AE}" pid="40" name="DN_D_JuridiskLejerPostNR">
    <vt:lpwstr/>
  </property>
  <property fmtid="{D5CDD505-2E9C-101B-9397-08002B2CF9AE}" pid="41" name="DN_D_JuridiskLejerBy">
    <vt:lpwstr/>
  </property>
  <property fmtid="{D5CDD505-2E9C-101B-9397-08002B2CF9AE}" pid="42" name="DN_D_Adresse">
    <vt:lpwstr/>
  </property>
  <property fmtid="{D5CDD505-2E9C-101B-9397-08002B2CF9AE}" pid="43" name="DN_D_Kommune">
    <vt:lpwstr/>
  </property>
  <property fmtid="{D5CDD505-2E9C-101B-9397-08002B2CF9AE}" pid="44" name="DN_D_BrevunderskriverTitel">
    <vt:lpwstr/>
  </property>
  <property fmtid="{D5CDD505-2E9C-101B-9397-08002B2CF9AE}" pid="45" name="DN_D_BrevunderskriverOmråde">
    <vt:lpwstr/>
  </property>
  <property fmtid="{D5CDD505-2E9C-101B-9397-08002B2CF9AE}" pid="46" name="DN_D_Seneste bevis udleveret">
    <vt:lpwstr/>
  </property>
  <property fmtid="{D5CDD505-2E9C-101B-9397-08002B2CF9AE}" pid="47" name="DN_D_Senest opdateret">
    <vt:lpwstr/>
  </property>
  <property fmtid="{D5CDD505-2E9C-101B-9397-08002B2CF9AE}" pid="48" name="DN_D_Nuværende version">
    <vt:lpwstr>0.2</vt:lpwstr>
  </property>
  <property fmtid="{D5CDD505-2E9C-101B-9397-08002B2CF9AE}" pid="49" name="DN_D_Initialer på opretter">
    <vt:lpwstr>MLA</vt:lpwstr>
  </property>
  <property fmtid="{D5CDD505-2E9C-101B-9397-08002B2CF9AE}" pid="50" name="DN_D_Sidst rettet dato">
    <vt:lpwstr>19-05-2022</vt:lpwstr>
  </property>
  <property fmtid="{D5CDD505-2E9C-101B-9397-08002B2CF9AE}" pid="51" name="DN_D_Redigeret_sidst_dato">
    <vt:lpwstr>19-05-2022</vt:lpwstr>
  </property>
  <property fmtid="{D5CDD505-2E9C-101B-9397-08002B2CF9AE}" pid="52" name="Beskrivelsesfelt">
    <vt:lpwstr/>
  </property>
  <property fmtid="{D5CDD505-2E9C-101B-9397-08002B2CF9AE}" pid="53" name="DN_D_Aftalt møde med inspektør">
    <vt:lpwstr/>
  </property>
  <property fmtid="{D5CDD505-2E9C-101B-9397-08002B2CF9AE}" pid="54" name="DN_D_Dato2">
    <vt:lpwstr/>
  </property>
  <property fmtid="{D5CDD505-2E9C-101B-9397-08002B2CF9AE}" pid="55" name="DN_D_Afholdt_MUS">
    <vt:lpwstr/>
  </property>
  <property fmtid="{D5CDD505-2E9C-101B-9397-08002B2CF9AE}" pid="56" name="DN_D_Moededeltagere1">
    <vt:lpwstr/>
  </property>
  <property fmtid="{D5CDD505-2E9C-101B-9397-08002B2CF9AE}" pid="57" name="DN_D_SagModtaget">
    <vt:lpwstr/>
  </property>
  <property fmtid="{D5CDD505-2E9C-101B-9397-08002B2CF9AE}" pid="58" name="DN_D_Navn på ansøger/beboer">
    <vt:lpwstr/>
  </property>
  <property fmtid="{D5CDD505-2E9C-101B-9397-08002B2CF9AE}" pid="59" name="DN_D_BrevModtagerEmail">
    <vt:lpwstr/>
  </property>
  <property fmtid="{D5CDD505-2E9C-101B-9397-08002B2CF9AE}" pid="60" name="DN_D_Lejemålsnummer">
    <vt:lpwstr/>
  </property>
  <property fmtid="{D5CDD505-2E9C-101B-9397-08002B2CF9AE}" pid="61" name="DN_D_JuridskLejerMailadresse">
    <vt:lpwstr/>
  </property>
  <property fmtid="{D5CDD505-2E9C-101B-9397-08002B2CF9AE}" pid="62" name="DN_D_AfbudMoededeltager1">
    <vt:lpwstr/>
  </property>
  <property fmtid="{D5CDD505-2E9C-101B-9397-08002B2CF9AE}" pid="63" name="DN_D_AfbudMoededeltager2">
    <vt:lpwstr/>
  </property>
  <property fmtid="{D5CDD505-2E9C-101B-9397-08002B2CF9AE}" pid="64" name="DN_D_AfbudMoededeltager3">
    <vt:lpwstr/>
  </property>
  <property fmtid="{D5CDD505-2E9C-101B-9397-08002B2CF9AE}" pid="65" name="DN_D_AfbudMoededeltager4">
    <vt:lpwstr/>
  </property>
  <property fmtid="{D5CDD505-2E9C-101B-9397-08002B2CF9AE}" pid="66" name="DN_D_AfbudMoededeltager5">
    <vt:lpwstr/>
  </property>
  <property fmtid="{D5CDD505-2E9C-101B-9397-08002B2CF9AE}" pid="67" name="DN_D_AfbudMoededeltager6">
    <vt:lpwstr/>
  </property>
  <property fmtid="{D5CDD505-2E9C-101B-9397-08002B2CF9AE}" pid="68" name="DN_D_Moededeltager6">
    <vt:lpwstr/>
  </property>
  <property fmtid="{D5CDD505-2E9C-101B-9397-08002B2CF9AE}" pid="69" name="DN_D_Moededeltager2">
    <vt:lpwstr/>
  </property>
  <property fmtid="{D5CDD505-2E9C-101B-9397-08002B2CF9AE}" pid="70" name="DN_D_Moededeltager3">
    <vt:lpwstr/>
  </property>
  <property fmtid="{D5CDD505-2E9C-101B-9397-08002B2CF9AE}" pid="71" name="DN_D_Moededeltager4">
    <vt:lpwstr/>
  </property>
  <property fmtid="{D5CDD505-2E9C-101B-9397-08002B2CF9AE}" pid="72" name="DN_D_Moededeltager5">
    <vt:lpwstr/>
  </property>
  <property fmtid="{D5CDD505-2E9C-101B-9397-08002B2CF9AE}" pid="73" name="DN_D_Moededeltager7">
    <vt:lpwstr/>
  </property>
  <property fmtid="{D5CDD505-2E9C-101B-9397-08002B2CF9AE}" pid="74" name="DN_D_Moededeltager8">
    <vt:lpwstr/>
  </property>
  <property fmtid="{D5CDD505-2E9C-101B-9397-08002B2CF9AE}" pid="75" name="DN_D_Moededeltager9">
    <vt:lpwstr/>
  </property>
  <property fmtid="{D5CDD505-2E9C-101B-9397-08002B2CF9AE}" pid="76" name="DN_D_Moededeltager10">
    <vt:lpwstr/>
  </property>
  <property fmtid="{D5CDD505-2E9C-101B-9397-08002B2CF9AE}" pid="77" name="DN_D_Hvilken samtale">
    <vt:lpwstr/>
  </property>
  <property fmtid="{D5CDD505-2E9C-101B-9397-08002B2CF9AE}" pid="78" name="DN_D_Personaleansvarlig Navn">
    <vt:lpwstr/>
  </property>
  <property fmtid="{D5CDD505-2E9C-101B-9397-08002B2CF9AE}" pid="79" name="DN_D_Personaleansvarlig Område">
    <vt:lpwstr/>
  </property>
  <property fmtid="{D5CDD505-2E9C-101B-9397-08002B2CF9AE}" pid="80" name="DN_D_Personaleansvarlig Telefon">
    <vt:lpwstr/>
  </property>
  <property fmtid="{D5CDD505-2E9C-101B-9397-08002B2CF9AE}" pid="81" name="DN_D_Medarbejder">
    <vt:lpwstr/>
  </property>
  <property fmtid="{D5CDD505-2E9C-101B-9397-08002B2CF9AE}" pid="82" name="DN_D_Cpr tjek">
    <vt:lpwstr/>
  </property>
  <property fmtid="{D5CDD505-2E9C-101B-9397-08002B2CF9AE}" pid="83" name="DN_D_Dato oprettet dokument">
    <vt:lpwstr>16. maj 2022</vt:lpwstr>
  </property>
  <property fmtid="{D5CDD505-2E9C-101B-9397-08002B2CF9AE}" pid="84" name="DN_D_Titel på personaleansvarlig">
    <vt:lpwstr/>
  </property>
  <property fmtid="{D5CDD505-2E9C-101B-9397-08002B2CF9AE}" pid="85" name="DN_D_bolignummer (tekstfelt)">
    <vt:lpwstr/>
  </property>
  <property fmtid="{D5CDD505-2E9C-101B-9397-08002B2CF9AE}" pid="86" name="DN_D_Leverandør adresse">
    <vt:lpwstr/>
  </property>
  <property fmtid="{D5CDD505-2E9C-101B-9397-08002B2CF9AE}" pid="87" name="DN_D_Beboerklagenævn">
    <vt:lpwstr/>
  </property>
  <property fmtid="{D5CDD505-2E9C-101B-9397-08002B2CF9AE}" pid="88" name="DN_D_Beboerklagenævn adresse">
    <vt:lpwstr/>
  </property>
  <property fmtid="{D5CDD505-2E9C-101B-9397-08002B2CF9AE}" pid="89" name="DN_D_Beboerklagenævn postnr. og by">
    <vt:lpwstr/>
  </property>
  <property fmtid="{D5CDD505-2E9C-101B-9397-08002B2CF9AE}" pid="90" name="DN_D_Afdelingsnavn">
    <vt:lpwstr/>
  </property>
  <property fmtid="{D5CDD505-2E9C-101B-9397-08002B2CF9AE}" pid="91" name="DN_D_Beboerklagenævn adresse 2">
    <vt:lpwstr/>
  </property>
  <property fmtid="{D5CDD505-2E9C-101B-9397-08002B2CF9AE}" pid="92" name="DN_D_AnsvarligByggeøkonomi">
    <vt:lpwstr/>
  </property>
  <property fmtid="{D5CDD505-2E9C-101B-9397-08002B2CF9AE}" pid="93" name="DN_D_AnsvarligTeamJura">
    <vt:lpwstr/>
  </property>
  <property fmtid="{D5CDD505-2E9C-101B-9397-08002B2CF9AE}" pid="94" name="DN_D_Status husordenssag">
    <vt:lpwstr/>
  </property>
  <property fmtid="{D5CDD505-2E9C-101B-9397-08002B2CF9AE}" pid="95" name="DN_D_KontaktvælgerAfdKontor">
    <vt:lpwstr/>
  </property>
  <property fmtid="{D5CDD505-2E9C-101B-9397-08002B2CF9AE}" pid="96" name="DN_D_KontaktvælgerAfdKontorNavn">
    <vt:lpwstr/>
  </property>
  <property fmtid="{D5CDD505-2E9C-101B-9397-08002B2CF9AE}" pid="97" name="DN_D_KontaktvælgerAfdKontorGade">
    <vt:lpwstr/>
  </property>
  <property fmtid="{D5CDD505-2E9C-101B-9397-08002B2CF9AE}" pid="98" name="DN_D_KontaktvælgerAfdKontorPostNr">
    <vt:lpwstr/>
  </property>
  <property fmtid="{D5CDD505-2E9C-101B-9397-08002B2CF9AE}" pid="99" name="DN_D_KontaktvælgerAfdKontorBy">
    <vt:lpwstr/>
  </property>
  <property fmtid="{D5CDD505-2E9C-101B-9397-08002B2CF9AE}" pid="100" name="DN_D_KontaktvælgerAfdKontorTelefon">
    <vt:lpwstr/>
  </property>
  <property fmtid="{D5CDD505-2E9C-101B-9397-08002B2CF9AE}" pid="101" name="DN_D_KontaktvælgerAfdKontorMail">
    <vt:lpwstr/>
  </property>
  <property fmtid="{D5CDD505-2E9C-101B-9397-08002B2CF9AE}" pid="102" name="DN_D_KontaktvælgerAfdKontorTelefonPrivat">
    <vt:lpwstr/>
  </property>
  <property fmtid="{D5CDD505-2E9C-101B-9397-08002B2CF9AE}" pid="103" name="DN_D_KontaktvælgerAfdKontorTræffetid">
    <vt:lpwstr/>
  </property>
  <property fmtid="{D5CDD505-2E9C-101B-9397-08002B2CF9AE}" pid="104" name="DN_D_ResponsibleTitel">
    <vt:lpwstr/>
  </property>
  <property fmtid="{D5CDD505-2E9C-101B-9397-08002B2CF9AE}" pid="105" name="DN_D_Adresse - sat af WF">
    <vt:lpwstr/>
  </property>
  <property fmtid="{D5CDD505-2E9C-101B-9397-08002B2CF9AE}" pid="106" name="DN_D_Oprettet">
    <vt:lpwstr/>
  </property>
  <property fmtid="{D5CDD505-2E9C-101B-9397-08002B2CF9AE}" pid="107" name="DN_D_AnsvarligForGennemgang">
    <vt:lpwstr/>
  </property>
  <property fmtid="{D5CDD505-2E9C-101B-9397-08002B2CF9AE}" pid="108" name="DN_D_Administrativdokument">
    <vt:lpwstr/>
  </property>
  <property fmtid="{D5CDD505-2E9C-101B-9397-08002B2CF9AE}" pid="109" name="DN_D_Arbejdstid">
    <vt:lpwstr/>
  </property>
  <property fmtid="{D5CDD505-2E9C-101B-9397-08002B2CF9AE}" pid="110" name="DN_D_Dokumentbeskrivelse">
    <vt:lpwstr/>
  </property>
  <property fmtid="{D5CDD505-2E9C-101B-9397-08002B2CF9AE}" pid="111" name="DN_D_Robotprogrammer">
    <vt:lpwstr/>
  </property>
  <property fmtid="{D5CDD505-2E9C-101B-9397-08002B2CF9AE}" pid="112" name="DN_D_Formelfelt">
    <vt:lpwstr/>
  </property>
  <property fmtid="{D5CDD505-2E9C-101B-9397-08002B2CF9AE}" pid="113" name="DN_D_Heltal">
    <vt:lpwstr/>
  </property>
  <property fmtid="{D5CDD505-2E9C-101B-9397-08002B2CF9AE}" pid="114" name="DN_D_Samlettidsbesparelse">
    <vt:lpwstr/>
  </property>
  <property fmtid="{D5CDD505-2E9C-101B-9397-08002B2CF9AE}" pid="115" name="DN_D_Sagsbehandler_Navn">
    <vt:lpwstr/>
  </property>
  <property fmtid="{D5CDD505-2E9C-101B-9397-08002B2CF9AE}" pid="116" name="DN_D_AI/Data">
    <vt:lpwstr/>
  </property>
  <property fmtid="{D5CDD505-2E9C-101B-9397-08002B2CF9AE}" pid="117" name="DN_D_Sagsbehandler_Område">
    <vt:lpwstr/>
  </property>
  <property fmtid="{D5CDD505-2E9C-101B-9397-08002B2CF9AE}" pid="118" name="DN_D_Sagsbehandler_Telefon">
    <vt:lpwstr/>
  </property>
  <property fmtid="{D5CDD505-2E9C-101B-9397-08002B2CF9AE}" pid="119" name="DN_D_GroenEnergi">
    <vt:lpwstr/>
  </property>
  <property fmtid="{D5CDD505-2E9C-101B-9397-08002B2CF9AE}" pid="120" name="DN_D_Sagsbehandler_Mobiltelefon">
    <vt:lpwstr/>
  </property>
  <property fmtid="{D5CDD505-2E9C-101B-9397-08002B2CF9AE}" pid="121" name="DN_D_IoT">
    <vt:lpwstr/>
  </property>
  <property fmtid="{D5CDD505-2E9C-101B-9397-08002B2CF9AE}" pid="122" name="DN_D_Mobile">
    <vt:lpwstr/>
  </property>
  <property fmtid="{D5CDD505-2E9C-101B-9397-08002B2CF9AE}" pid="123" name="DN_D_Robot">
    <vt:lpwstr/>
  </property>
  <property fmtid="{D5CDD505-2E9C-101B-9397-08002B2CF9AE}" pid="124" name="DN_D_VR">
    <vt:lpwstr/>
  </property>
  <property fmtid="{D5CDD505-2E9C-101B-9397-08002B2CF9AE}" pid="125" name="DN_D_Sagsbehandler_Email">
    <vt:lpwstr/>
  </property>
  <property fmtid="{D5CDD505-2E9C-101B-9397-08002B2CF9AE}" pid="126" name="DN_D_Robotvideo">
    <vt:lpwstr/>
  </property>
  <property fmtid="{D5CDD505-2E9C-101B-9397-08002B2CF9AE}" pid="127" name="DN_S_Renter">
    <vt:lpwstr/>
  </property>
  <property fmtid="{D5CDD505-2E9C-101B-9397-08002B2CF9AE}" pid="128" name="DN_D_OprettetAf">
    <vt:lpwstr>Mette Larsen (MLA)</vt:lpwstr>
  </property>
  <property fmtid="{D5CDD505-2E9C-101B-9397-08002B2CF9AE}" pid="129" name="DN_D_Afdeling">
    <vt:lpwstr>Byggeri</vt:lpwstr>
  </property>
  <property fmtid="{D5CDD505-2E9C-101B-9397-08002B2CF9AE}" pid="130" name="DN_D_GodkendtBusinessCase">
    <vt:lpwstr/>
  </property>
  <property fmtid="{D5CDD505-2E9C-101B-9397-08002B2CF9AE}" pid="131" name="DN_D_ProjektarkivBusinessCase">
    <vt:lpwstr/>
  </property>
  <property fmtid="{D5CDD505-2E9C-101B-9397-08002B2CF9AE}" pid="132" name="DN_D_ProjektarkivBusinessCaseProjektkommissorium">
    <vt:lpwstr/>
  </property>
  <property fmtid="{D5CDD505-2E9C-101B-9397-08002B2CF9AE}" pid="133" name="DN_D_ProjektarkivVærdistrømsanalyse">
    <vt:lpwstr/>
  </property>
  <property fmtid="{D5CDD505-2E9C-101B-9397-08002B2CF9AE}" pid="134" name="DN_D_ProjektarkivÆndringsanmodning">
    <vt:lpwstr/>
  </property>
  <property fmtid="{D5CDD505-2E9C-101B-9397-08002B2CF9AE}" pid="135" name="DN_D_ProjektarkivInteressentOgSnitfladeanalyse">
    <vt:lpwstr/>
  </property>
  <property fmtid="{D5CDD505-2E9C-101B-9397-08002B2CF9AE}" pid="136" name="DN_D_ProjektarkivEstimeringAfOpgaver">
    <vt:lpwstr/>
  </property>
  <property fmtid="{D5CDD505-2E9C-101B-9397-08002B2CF9AE}" pid="137" name="DN_D_ProjektarkivArbejdspakke">
    <vt:lpwstr/>
  </property>
  <property fmtid="{D5CDD505-2E9C-101B-9397-08002B2CF9AE}" pid="138" name="DN_D_ProjektarkivOnePager">
    <vt:lpwstr/>
  </property>
  <property fmtid="{D5CDD505-2E9C-101B-9397-08002B2CF9AE}" pid="139" name="DN_D_ProjektarkivRisikostyring">
    <vt:lpwstr/>
  </property>
  <property fmtid="{D5CDD505-2E9C-101B-9397-08002B2CF9AE}" pid="140" name="DN_D_ProjektarkivDagsordenOgMødereferater">
    <vt:lpwstr/>
  </property>
  <property fmtid="{D5CDD505-2E9C-101B-9397-08002B2CF9AE}" pid="141" name="DN_D_ProjektarkivKommunikationsplan">
    <vt:lpwstr/>
  </property>
  <property fmtid="{D5CDD505-2E9C-101B-9397-08002B2CF9AE}" pid="142" name="DN_D_ProjektarkivEvaluering">
    <vt:lpwstr/>
  </property>
  <property fmtid="{D5CDD505-2E9C-101B-9397-08002B2CF9AE}" pid="143" name="DN_D_ProjektarkivAI/Data">
    <vt:lpwstr/>
  </property>
  <property fmtid="{D5CDD505-2E9C-101B-9397-08002B2CF9AE}" pid="144" name="DN_D_ProjektarkivGrønEnergi">
    <vt:lpwstr/>
  </property>
  <property fmtid="{D5CDD505-2E9C-101B-9397-08002B2CF9AE}" pid="145" name="DN_D_ProjektarkivIoT">
    <vt:lpwstr/>
  </property>
  <property fmtid="{D5CDD505-2E9C-101B-9397-08002B2CF9AE}" pid="146" name="DN_D_ProjektarkivMobile">
    <vt:lpwstr/>
  </property>
  <property fmtid="{D5CDD505-2E9C-101B-9397-08002B2CF9AE}" pid="147" name="DN_D_ProjektarkivRobot">
    <vt:lpwstr/>
  </property>
  <property fmtid="{D5CDD505-2E9C-101B-9397-08002B2CF9AE}" pid="148" name="DN_D_ProjektarkivVR">
    <vt:lpwstr/>
  </property>
  <property fmtid="{D5CDD505-2E9C-101B-9397-08002B2CF9AE}" pid="149" name="DN_D_Tidsforbrug_instans">
    <vt:lpwstr/>
  </property>
  <property fmtid="{D5CDD505-2E9C-101B-9397-08002B2CF9AE}" pid="150" name="DN_D_MenuID">
    <vt:lpwstr/>
  </property>
  <property fmtid="{D5CDD505-2E9C-101B-9397-08002B2CF9AE}" pid="151" name="DN_D_PolitikkerEmnevaelger">
    <vt:lpwstr/>
  </property>
  <property fmtid="{D5CDD505-2E9C-101B-9397-08002B2CF9AE}" pid="152" name="DN_D_AnsvarligAnsvarlig_Fornavn">
    <vt:lpwstr/>
  </property>
  <property fmtid="{D5CDD505-2E9C-101B-9397-08002B2CF9AE}" pid="153" name="DN_D_AnsvarligAnsvarlig_Efternavn">
    <vt:lpwstr/>
  </property>
  <property fmtid="{D5CDD505-2E9C-101B-9397-08002B2CF9AE}" pid="154" name="DN_D_AnsvarligLTU_Person_Fornavn">
    <vt:lpwstr/>
  </property>
  <property fmtid="{D5CDD505-2E9C-101B-9397-08002B2CF9AE}" pid="155" name="DN_D_AnsvarligLTU_Person_Efternavn">
    <vt:lpwstr/>
  </property>
  <property fmtid="{D5CDD505-2E9C-101B-9397-08002B2CF9AE}" pid="156" name="DN_D_GodkendtDato">
    <vt:lpwstr/>
  </property>
  <property fmtid="{D5CDD505-2E9C-101B-9397-08002B2CF9AE}" pid="157" name="DN_D_AnsvarligForGennemgang_Fornavn">
    <vt:lpwstr/>
  </property>
  <property fmtid="{D5CDD505-2E9C-101B-9397-08002B2CF9AE}" pid="158" name="DN_D_AnsvarligForGennemgang_Efternavn">
    <vt:lpwstr/>
  </property>
  <property fmtid="{D5CDD505-2E9C-101B-9397-08002B2CF9AE}" pid="159" name="DN_D_Pris_inkl_moms_og_omkostninger">
    <vt:lpwstr/>
  </property>
  <property fmtid="{D5CDD505-2E9C-101B-9397-08002B2CF9AE}" pid="160" name="DN_D_Tilbudspris_på_råderetten">
    <vt:lpwstr/>
  </property>
  <property fmtid="{D5CDD505-2E9C-101B-9397-08002B2CF9AE}" pid="161" name="DN_D_Byggemødenummer">
    <vt:lpwstr/>
  </property>
  <property fmtid="{D5CDD505-2E9C-101B-9397-08002B2CF9AE}" pid="162" name="DN_D_Kapacitet">
    <vt:lpwstr/>
  </property>
  <property fmtid="{D5CDD505-2E9C-101B-9397-08002B2CF9AE}" pid="163" name="DN_S_Sagsnummer">
    <vt:lpwstr>S2018-01852</vt:lpwstr>
  </property>
  <property fmtid="{D5CDD505-2E9C-101B-9397-08002B2CF9AE}" pid="164" name="DN_S_Sagstitel">
    <vt:lpwstr>103 - 303109 - Udskiftning af vinduer, renovering af tagaltaner samt udbedring af tagudhæng</vt:lpwstr>
  </property>
  <property fmtid="{D5CDD505-2E9C-101B-9397-08002B2CF9AE}" pid="165" name="DN_S_AnsøgerNummer">
    <vt:lpwstr/>
  </property>
  <property fmtid="{D5CDD505-2E9C-101B-9397-08002B2CF9AE}" pid="166" name="DN_S_LejerNummer">
    <vt:lpwstr/>
  </property>
  <property fmtid="{D5CDD505-2E9C-101B-9397-08002B2CF9AE}" pid="167" name="DN_S_IntroTekst">
    <vt:lpwstr/>
  </property>
  <property fmtid="{D5CDD505-2E9C-101B-9397-08002B2CF9AE}" pid="168" name="DN_S_DetGodeBestyrelsesarbejdeTekst">
    <vt:lpwstr/>
  </property>
  <property fmtid="{D5CDD505-2E9C-101B-9397-08002B2CF9AE}" pid="169" name="DN_S_ØkonomiTekst">
    <vt:lpwstr/>
  </property>
  <property fmtid="{D5CDD505-2E9C-101B-9397-08002B2CF9AE}" pid="170" name="DN_S_DriftVedligeholdTekst">
    <vt:lpwstr/>
  </property>
  <property fmtid="{D5CDD505-2E9C-101B-9397-08002B2CF9AE}" pid="171" name="DN_S_PersonaleAnsvarTekst">
    <vt:lpwstr/>
  </property>
  <property fmtid="{D5CDD505-2E9C-101B-9397-08002B2CF9AE}" pid="172" name="DN_S_IstandssætBoligTekst">
    <vt:lpwstr/>
  </property>
  <property fmtid="{D5CDD505-2E9C-101B-9397-08002B2CF9AE}" pid="173" name="DN_S_BestyrelsesMedlemFuldeNavn">
    <vt:lpwstr/>
  </property>
  <property fmtid="{D5CDD505-2E9C-101B-9397-08002B2CF9AE}" pid="174" name="DN_S_AfdelingNavn">
    <vt:lpwstr>Afdeling 103 - Vognmandsmarken</vt:lpwstr>
  </property>
  <property fmtid="{D5CDD505-2E9C-101B-9397-08002B2CF9AE}" pid="175" name="DN_S_Mail (tekstfelt)">
    <vt:lpwstr/>
  </property>
  <property fmtid="{D5CDD505-2E9C-101B-9397-08002B2CF9AE}" pid="176" name="DN_S_Navn på ansøger/beboer">
    <vt:lpwstr/>
  </property>
  <property fmtid="{D5CDD505-2E9C-101B-9397-08002B2CF9AE}" pid="177" name="DN_S_Lejemålsnummer">
    <vt:lpwstr/>
  </property>
  <property fmtid="{D5CDD505-2E9C-101B-9397-08002B2CF9AE}" pid="178" name="DN_S_Bolignummer - overliggende sag">
    <vt:lpwstr/>
  </property>
  <property fmtid="{D5CDD505-2E9C-101B-9397-08002B2CF9AE}" pid="179" name="DN_S_JuridskLejerMailadresse">
    <vt:lpwstr/>
  </property>
  <property fmtid="{D5CDD505-2E9C-101B-9397-08002B2CF9AE}" pid="180" name="DN_S_JuridiskLejerAdresse">
    <vt:lpwstr/>
  </property>
  <property fmtid="{D5CDD505-2E9C-101B-9397-08002B2CF9AE}" pid="181" name="DN_S_JuridiskLejerFuldeNavn">
    <vt:lpwstr/>
  </property>
  <property fmtid="{D5CDD505-2E9C-101B-9397-08002B2CF9AE}" pid="182" name="DN_S_JuridiskLejerTelefon">
    <vt:lpwstr/>
  </property>
  <property fmtid="{D5CDD505-2E9C-101B-9397-08002B2CF9AE}" pid="183" name="DN_S_LejerBetalerFuldeNavn">
    <vt:lpwstr/>
  </property>
  <property fmtid="{D5CDD505-2E9C-101B-9397-08002B2CF9AE}" pid="184" name="DN_S_LejerBetalerAdresse">
    <vt:lpwstr/>
  </property>
  <property fmtid="{D5CDD505-2E9C-101B-9397-08002B2CF9AE}" pid="185" name="DN_S_LejemaalsNummerAdresse">
    <vt:lpwstr/>
  </property>
  <property fmtid="{D5CDD505-2E9C-101B-9397-08002B2CF9AE}" pid="186" name="DN_S_LejeMaalsNummerMail">
    <vt:lpwstr/>
  </property>
  <property fmtid="{D5CDD505-2E9C-101B-9397-08002B2CF9AE}" pid="187" name="DN_S_JuridiskLejerPostNr">
    <vt:lpwstr/>
  </property>
  <property fmtid="{D5CDD505-2E9C-101B-9397-08002B2CF9AE}" pid="188" name="DN_S_JuridiskLejerGade">
    <vt:lpwstr/>
  </property>
  <property fmtid="{D5CDD505-2E9C-101B-9397-08002B2CF9AE}" pid="189" name="DN_S_JuridiskLejerOmråde">
    <vt:lpwstr/>
  </property>
  <property fmtid="{D5CDD505-2E9C-101B-9397-08002B2CF9AE}" pid="190" name="DN_S_JuridiskLejerBy">
    <vt:lpwstr/>
  </property>
  <property fmtid="{D5CDD505-2E9C-101B-9397-08002B2CF9AE}" pid="191" name="DN_S_JuridiskLejerURL">
    <vt:lpwstr/>
  </property>
  <property fmtid="{D5CDD505-2E9C-101B-9397-08002B2CF9AE}" pid="192" name="DN_S_Status husordenssag overliggende">
    <vt:lpwstr/>
  </property>
  <property fmtid="{D5CDD505-2E9C-101B-9397-08002B2CF9AE}" pid="193" name="DN_S_Sag modtaget advarsel">
    <vt:lpwstr/>
  </property>
  <property fmtid="{D5CDD505-2E9C-101B-9397-08002B2CF9AE}" pid="194" name="DN_S_Påmindelse 1">
    <vt:lpwstr/>
  </property>
  <property fmtid="{D5CDD505-2E9C-101B-9397-08002B2CF9AE}" pid="195" name="DN_S_Påmindelse 2">
    <vt:lpwstr/>
  </property>
  <property fmtid="{D5CDD505-2E9C-101B-9397-08002B2CF9AE}" pid="196" name="DN_S_Afdelingsnummer">
    <vt:lpwstr>103</vt:lpwstr>
  </property>
  <property fmtid="{D5CDD505-2E9C-101B-9397-08002B2CF9AE}" pid="197" name="DN_S_Bolignummer">
    <vt:lpwstr/>
  </property>
  <property fmtid="{D5CDD505-2E9C-101B-9397-08002B2CF9AE}" pid="198" name="DN_S_Indledning til 1. påmindelse">
    <vt:lpwstr/>
  </property>
  <property fmtid="{D5CDD505-2E9C-101B-9397-08002B2CF9AE}" pid="199" name="DN_S_Uddybning til 1. påmindelse">
    <vt:lpwstr/>
  </property>
  <property fmtid="{D5CDD505-2E9C-101B-9397-08002B2CF9AE}" pid="200" name="DN_S_Afslutning til 1. påmindelse">
    <vt:lpwstr/>
  </property>
  <property fmtid="{D5CDD505-2E9C-101B-9397-08002B2CF9AE}" pid="201" name="DN_S_Indledning til 2. påmindelse">
    <vt:lpwstr/>
  </property>
  <property fmtid="{D5CDD505-2E9C-101B-9397-08002B2CF9AE}" pid="202" name="DN_S_Uddybning til 2. påmindelse">
    <vt:lpwstr/>
  </property>
  <property fmtid="{D5CDD505-2E9C-101B-9397-08002B2CF9AE}" pid="203" name="DN_S_Afslutning til 2. påmindelse">
    <vt:lpwstr/>
  </property>
  <property fmtid="{D5CDD505-2E9C-101B-9397-08002B2CF9AE}" pid="204" name="DN_S_SagsnummerBKN">
    <vt:lpwstr/>
  </property>
  <property fmtid="{D5CDD505-2E9C-101B-9397-08002B2CF9AE}" pid="205" name="DN_S_AnsvarligAnsvarlig">
    <vt:lpwstr/>
  </property>
  <property fmtid="{D5CDD505-2E9C-101B-9397-08002B2CF9AE}" pid="206" name="DN_S_AnsvarligTitel">
    <vt:lpwstr/>
  </property>
  <property fmtid="{D5CDD505-2E9C-101B-9397-08002B2CF9AE}" pid="207" name="DN_S_BKNGade">
    <vt:lpwstr/>
  </property>
  <property fmtid="{D5CDD505-2E9C-101B-9397-08002B2CF9AE}" pid="208" name="DN_S_BKN">
    <vt:lpwstr/>
  </property>
  <property fmtid="{D5CDD505-2E9C-101B-9397-08002B2CF9AE}" pid="209" name="DN_S_BKNPostnummer">
    <vt:lpwstr/>
  </property>
  <property fmtid="{D5CDD505-2E9C-101B-9397-08002B2CF9AE}" pid="210" name="DN_S_BKNBy">
    <vt:lpwstr/>
  </property>
  <property fmtid="{D5CDD505-2E9C-101B-9397-08002B2CF9AE}" pid="211" name="DN_S_AfgørelseModtaget">
    <vt:lpwstr/>
  </property>
  <property fmtid="{D5CDD505-2E9C-101B-9397-08002B2CF9AE}" pid="212" name="DN_S_Adresse - Sat af WF">
    <vt:lpwstr/>
  </property>
  <property fmtid="{D5CDD505-2E9C-101B-9397-08002B2CF9AE}" pid="213" name="DN_S_FlytteklageOver">
    <vt:lpwstr/>
  </property>
  <property fmtid="{D5CDD505-2E9C-101B-9397-08002B2CF9AE}" pid="214" name="DN_S_BKNFornavn">
    <vt:lpwstr/>
  </property>
  <property fmtid="{D5CDD505-2E9C-101B-9397-08002B2CF9AE}" pid="215" name="DN_S_BKNEfternavn">
    <vt:lpwstr/>
  </property>
  <property fmtid="{D5CDD505-2E9C-101B-9397-08002B2CF9AE}" pid="216" name="DN_S_BKNMail">
    <vt:lpwstr/>
  </property>
  <property fmtid="{D5CDD505-2E9C-101B-9397-08002B2CF9AE}" pid="217" name="DN_S_BKNSagsnummer">
    <vt:lpwstr/>
  </property>
  <property fmtid="{D5CDD505-2E9C-101B-9397-08002B2CF9AE}" pid="218" name="DN_S_AnsvarligFirstName">
    <vt:lpwstr/>
  </property>
  <property fmtid="{D5CDD505-2E9C-101B-9397-08002B2CF9AE}" pid="219" name="DN_S_AnsvarligLastName">
    <vt:lpwstr/>
  </property>
  <property fmtid="{D5CDD505-2E9C-101B-9397-08002B2CF9AE}" pid="220" name="DN_S_Raaderettype">
    <vt:lpwstr/>
  </property>
  <property fmtid="{D5CDD505-2E9C-101B-9397-08002B2CF9AE}" pid="221" name="DN_S_Sendt til underskrift i Penneo">
    <vt:lpwstr/>
  </property>
  <property fmtid="{D5CDD505-2E9C-101B-9397-08002B2CF9AE}" pid="222" name="DN_S_Navn_på_ansøger">
    <vt:lpwstr/>
  </property>
  <property fmtid="{D5CDD505-2E9C-101B-9397-08002B2CF9AE}" pid="223" name="DN_S_tilbudsprispåråderetten">
    <vt:lpwstr/>
  </property>
  <property fmtid="{D5CDD505-2E9C-101B-9397-08002B2CF9AE}" pid="224" name="DN_S_PrisForSyn">
    <vt:lpwstr/>
  </property>
  <property fmtid="{D5CDD505-2E9C-101B-9397-08002B2CF9AE}" pid="225" name="DN_S_Byggesagshonorar">
    <vt:lpwstr/>
  </property>
  <property fmtid="{D5CDD505-2E9C-101B-9397-08002B2CF9AE}" pid="226" name="DN_S_NuværendeBoligafgift">
    <vt:lpwstr/>
  </property>
  <property fmtid="{D5CDD505-2E9C-101B-9397-08002B2CF9AE}" pid="227" name="DN_S_Finansieringsomkostninger">
    <vt:lpwstr/>
  </property>
  <property fmtid="{D5CDD505-2E9C-101B-9397-08002B2CF9AE}" pid="228" name="DN_S_Forbedringsforhøjelse">
    <vt:lpwstr/>
  </property>
  <property fmtid="{D5CDD505-2E9C-101B-9397-08002B2CF9AE}" pid="229" name="DN_S_AContoVand">
    <vt:lpwstr/>
  </property>
  <property fmtid="{D5CDD505-2E9C-101B-9397-08002B2CF9AE}" pid="230" name="DN_S_AContoVarme">
    <vt:lpwstr/>
  </property>
  <property fmtid="{D5CDD505-2E9C-101B-9397-08002B2CF9AE}" pid="231" name="DN_S_Tilbagekøbsklausul">
    <vt:lpwstr/>
  </property>
  <property fmtid="{D5CDD505-2E9C-101B-9397-08002B2CF9AE}" pid="232" name="DN_S_Kommunikationstjenester">
    <vt:lpwstr/>
  </property>
  <property fmtid="{D5CDD505-2E9C-101B-9397-08002B2CF9AE}" pid="233" name="DN_S_GarageParkering">
    <vt:lpwstr/>
  </property>
  <property fmtid="{D5CDD505-2E9C-101B-9397-08002B2CF9AE}" pid="234" name="DN_S_EkstraRum">
    <vt:lpwstr/>
  </property>
  <property fmtid="{D5CDD505-2E9C-101B-9397-08002B2CF9AE}" pid="235" name="DN_S_Ståldør">
    <vt:lpwstr/>
  </property>
  <property fmtid="{D5CDD505-2E9C-101B-9397-08002B2CF9AE}" pid="236" name="DN_S_ØvrigerOpkrævninger1">
    <vt:lpwstr/>
  </property>
  <property fmtid="{D5CDD505-2E9C-101B-9397-08002B2CF9AE}" pid="237" name="DN_S_ØvrigeOpkrævninger2">
    <vt:lpwstr/>
  </property>
  <property fmtid="{D5CDD505-2E9C-101B-9397-08002B2CF9AE}" pid="238" name="DN_S_ØvrigeOpkrævninger3">
    <vt:lpwstr/>
  </property>
  <property fmtid="{D5CDD505-2E9C-101B-9397-08002B2CF9AE}" pid="239" name="DN_S_ØvrigeOpkrævninger4">
    <vt:lpwstr/>
  </property>
  <property fmtid="{D5CDD505-2E9C-101B-9397-08002B2CF9AE}" pid="240" name="DN_S_SamletOmkostning">
    <vt:lpwstr/>
  </property>
  <property fmtid="{D5CDD505-2E9C-101B-9397-08002B2CF9AE}" pid="241" name="DN_S_SamletHuslejeEfterForbedring">
    <vt:lpwstr/>
  </property>
  <property fmtid="{D5CDD505-2E9C-101B-9397-08002B2CF9AE}" pid="242" name="DN_S_LøbetidPåLån">
    <vt:lpwstr/>
  </property>
  <property fmtid="{D5CDD505-2E9C-101B-9397-08002B2CF9AE}" pid="243" name="DN_S_BoligafgiftForhøjesPr">
    <vt:lpwstr/>
  </property>
  <property fmtid="{D5CDD505-2E9C-101B-9397-08002B2CF9AE}" pid="244" name="DN_S_NavnPåAnsøgerAdresse">
    <vt:lpwstr/>
  </property>
  <property fmtid="{D5CDD505-2E9C-101B-9397-08002B2CF9AE}" pid="245" name="DN_S_HåndværkerudgifterMedMaterialer">
    <vt:lpwstr/>
  </property>
  <property fmtid="{D5CDD505-2E9C-101B-9397-08002B2CF9AE}" pid="246" name="DN_S_SenesteValgTilBestyrelsen">
    <vt:lpwstr/>
  </property>
  <property fmtid="{D5CDD505-2E9C-101B-9397-08002B2CF9AE}" pid="247" name="DN_S_ValgperiodenUdløber">
    <vt:lpwstr/>
  </property>
  <property fmtid="{D5CDD505-2E9C-101B-9397-08002B2CF9AE}" pid="248" name="DN_S_Medarbejder">
    <vt:lpwstr/>
  </property>
  <property fmtid="{D5CDD505-2E9C-101B-9397-08002B2CF9AE}" pid="249" name="DN_S_DatoForAfdelingsmøde">
    <vt:lpwstr/>
  </property>
  <property fmtid="{D5CDD505-2E9C-101B-9397-08002B2CF9AE}" pid="250" name="DN_S_Stillingsbetegnelse">
    <vt:lpwstr/>
  </property>
  <property fmtid="{D5CDD505-2E9C-101B-9397-08002B2CF9AE}" pid="251" name="DN_S_Styregruppemedlem1">
    <vt:lpwstr/>
  </property>
  <property fmtid="{D5CDD505-2E9C-101B-9397-08002B2CF9AE}" pid="252" name="DN_S_Styregruppemedlem2">
    <vt:lpwstr/>
  </property>
  <property fmtid="{D5CDD505-2E9C-101B-9397-08002B2CF9AE}" pid="253" name="DN_S_Styregruppemedlem3">
    <vt:lpwstr/>
  </property>
  <property fmtid="{D5CDD505-2E9C-101B-9397-08002B2CF9AE}" pid="254" name="DN_S_Styregruppemedlem4">
    <vt:lpwstr/>
  </property>
  <property fmtid="{D5CDD505-2E9C-101B-9397-08002B2CF9AE}" pid="255" name="DN_S_Styregruppemedlem5">
    <vt:lpwstr/>
  </property>
  <property fmtid="{D5CDD505-2E9C-101B-9397-08002B2CF9AE}" pid="256" name="DN_S_Styregruppemedlem6">
    <vt:lpwstr/>
  </property>
  <property fmtid="{D5CDD505-2E9C-101B-9397-08002B2CF9AE}" pid="257" name="DN_S_Styregruppemedlem7">
    <vt:lpwstr/>
  </property>
  <property fmtid="{D5CDD505-2E9C-101B-9397-08002B2CF9AE}" pid="258" name="DN_S_Styregruppemedlem8">
    <vt:lpwstr/>
  </property>
  <property fmtid="{D5CDD505-2E9C-101B-9397-08002B2CF9AE}" pid="259" name="DN_S_Projektgruppemedlem1">
    <vt:lpwstr/>
  </property>
  <property fmtid="{D5CDD505-2E9C-101B-9397-08002B2CF9AE}" pid="260" name="DN_S_Projektgruppemedlem2">
    <vt:lpwstr/>
  </property>
  <property fmtid="{D5CDD505-2E9C-101B-9397-08002B2CF9AE}" pid="261" name="DN_S_Projektgruppemedlem3">
    <vt:lpwstr/>
  </property>
  <property fmtid="{D5CDD505-2E9C-101B-9397-08002B2CF9AE}" pid="262" name="DN_S_Projektgruppemedlem4">
    <vt:lpwstr/>
  </property>
  <property fmtid="{D5CDD505-2E9C-101B-9397-08002B2CF9AE}" pid="263" name="DN_S_Projektgruppemedlem5">
    <vt:lpwstr/>
  </property>
  <property fmtid="{D5CDD505-2E9C-101B-9397-08002B2CF9AE}" pid="264" name="DN_S_Projektgruppemedlem6">
    <vt:lpwstr/>
  </property>
  <property fmtid="{D5CDD505-2E9C-101B-9397-08002B2CF9AE}" pid="265" name="DN_S_Projektgruppemedlem7">
    <vt:lpwstr/>
  </property>
  <property fmtid="{D5CDD505-2E9C-101B-9397-08002B2CF9AE}" pid="266" name="DN_S_Projektgruppemedlem8">
    <vt:lpwstr/>
  </property>
  <property fmtid="{D5CDD505-2E9C-101B-9397-08002B2CF9AE}" pid="267" name="DN_S_Projektgruppemedlem9">
    <vt:lpwstr/>
  </property>
  <property fmtid="{D5CDD505-2E9C-101B-9397-08002B2CF9AE}" pid="268" name="DN_S_Projektgruppemedlem10">
    <vt:lpwstr/>
  </property>
  <property fmtid="{D5CDD505-2E9C-101B-9397-08002B2CF9AE}" pid="269" name="DN_S_Projektgruppemedlem11">
    <vt:lpwstr/>
  </property>
  <property fmtid="{D5CDD505-2E9C-101B-9397-08002B2CF9AE}" pid="270" name="DN_S_Projektgruppemedlem12">
    <vt:lpwstr/>
  </property>
  <property fmtid="{D5CDD505-2E9C-101B-9397-08002B2CF9AE}" pid="271" name="DN_S_Projektgruppemedlem13">
    <vt:lpwstr/>
  </property>
  <property fmtid="{D5CDD505-2E9C-101B-9397-08002B2CF9AE}" pid="272" name="DN_S_Projektgruppemedlem14">
    <vt:lpwstr/>
  </property>
  <property fmtid="{D5CDD505-2E9C-101B-9397-08002B2CF9AE}" pid="273" name="DN_S_Projektgruppemedlem15">
    <vt:lpwstr/>
  </property>
  <property fmtid="{D5CDD505-2E9C-101B-9397-08002B2CF9AE}" pid="274" name="DN_S_Projektejer">
    <vt:lpwstr/>
  </property>
  <property fmtid="{D5CDD505-2E9C-101B-9397-08002B2CF9AE}" pid="275" name="DN_S_Projektleder">
    <vt:lpwstr/>
  </property>
  <property fmtid="{D5CDD505-2E9C-101B-9397-08002B2CF9AE}" pid="276" name="DN_D_ProjektarkivProjektkommissorium">
    <vt:lpwstr/>
  </property>
  <property fmtid="{D5CDD505-2E9C-101B-9397-08002B2CF9AE}" pid="277" name="DN_S_KontraktSendt">
    <vt:lpwstr/>
  </property>
  <property fmtid="{D5CDD505-2E9C-101B-9397-08002B2CF9AE}" pid="278" name="DN_S_LejeBetalesSenest">
    <vt:lpwstr/>
  </property>
  <property fmtid="{D5CDD505-2E9C-101B-9397-08002B2CF9AE}" pid="279" name="DN_S_Facilitet">
    <vt:lpwstr/>
  </property>
  <property fmtid="{D5CDD505-2E9C-101B-9397-08002B2CF9AE}" pid="280" name="DN_S_LejeFra">
    <vt:lpwstr/>
  </property>
  <property fmtid="{D5CDD505-2E9C-101B-9397-08002B2CF9AE}" pid="281" name="DN_S_LejeTil">
    <vt:lpwstr/>
  </property>
  <property fmtid="{D5CDD505-2E9C-101B-9397-08002B2CF9AE}" pid="282" name="DN_S_LejeBeløb">
    <vt:lpwstr/>
  </property>
  <property fmtid="{D5CDD505-2E9C-101B-9397-08002B2CF9AE}" pid="283" name="DN_S_DepositumBeløb">
    <vt:lpwstr/>
  </property>
  <property fmtid="{D5CDD505-2E9C-101B-9397-08002B2CF9AE}" pid="284" name="DN_S_AfdelingHeltal">
    <vt:lpwstr/>
  </property>
  <property fmtid="{D5CDD505-2E9C-101B-9397-08002B2CF9AE}" pid="285" name="DN_S_RengøringBeløb">
    <vt:lpwstr/>
  </property>
  <property fmtid="{D5CDD505-2E9C-101B-9397-08002B2CF9AE}" pid="286" name="DN_S_SamletBeløb">
    <vt:lpwstr/>
  </property>
  <property fmtid="{D5CDD505-2E9C-101B-9397-08002B2CF9AE}" pid="287" name="DN_S_Subtotal">
    <vt:lpwstr/>
  </property>
  <property fmtid="{D5CDD505-2E9C-101B-9397-08002B2CF9AE}" pid="288" name="DN_S_AfdelingOvenliggendeSag">
    <vt:lpwstr/>
  </property>
  <property fmtid="{D5CDD505-2E9C-101B-9397-08002B2CF9AE}" pid="289" name="DN_S_Medarbejdernummer">
    <vt:lpwstr/>
  </property>
  <property fmtid="{D5CDD505-2E9C-101B-9397-08002B2CF9AE}" pid="290" name="DN_S_Fødselsdag">
    <vt:lpwstr/>
  </property>
  <property fmtid="{D5CDD505-2E9C-101B-9397-08002B2CF9AE}" pid="291" name="DN_S_Navn">
    <vt:lpwstr/>
  </property>
  <property fmtid="{D5CDD505-2E9C-101B-9397-08002B2CF9AE}" pid="292" name="DN_S_NærmesteLeder">
    <vt:lpwstr/>
  </property>
  <property fmtid="{D5CDD505-2E9C-101B-9397-08002B2CF9AE}" pid="293" name="DN_S_Telefon">
    <vt:lpwstr/>
  </property>
  <property fmtid="{D5CDD505-2E9C-101B-9397-08002B2CF9AE}" pid="294" name="DN_S_Udgift_pr_år">
    <vt:lpwstr/>
  </property>
  <property fmtid="{D5CDD505-2E9C-101B-9397-08002B2CF9AE}" pid="295" name="DN_S_Dækket_af_afdelingen">
    <vt:lpwstr/>
  </property>
  <property fmtid="{D5CDD505-2E9C-101B-9397-08002B2CF9AE}" pid="296" name="DN_S_Team">
    <vt:lpwstr/>
  </property>
  <property fmtid="{D5CDD505-2E9C-101B-9397-08002B2CF9AE}" pid="297" name="DN_S_Adresse">
    <vt:lpwstr/>
  </property>
  <property fmtid="{D5CDD505-2E9C-101B-9397-08002B2CF9AE}" pid="298" name="DN_S_Ansættelsesdato">
    <vt:lpwstr/>
  </property>
  <property fmtid="{D5CDD505-2E9C-101B-9397-08002B2CF9AE}" pid="299" name="DN_S_Anciennitetsdato">
    <vt:lpwstr/>
  </property>
  <property fmtid="{D5CDD505-2E9C-101B-9397-08002B2CF9AE}" pid="300" name="DN_S_Fratrædelsesdato">
    <vt:lpwstr/>
  </property>
  <property fmtid="{D5CDD505-2E9C-101B-9397-08002B2CF9AE}" pid="301" name="DN_S_Løn">
    <vt:lpwstr/>
  </property>
  <property fmtid="{D5CDD505-2E9C-101B-9397-08002B2CF9AE}" pid="302" name="DN_S_Løntillæg">
    <vt:lpwstr/>
  </property>
  <property fmtid="{D5CDD505-2E9C-101B-9397-08002B2CF9AE}" pid="303" name="DN_S_Ugentlig arbejdstid">
    <vt:lpwstr/>
  </property>
  <property fmtid="{D5CDD505-2E9C-101B-9397-08002B2CF9AE}" pid="304" name="DN_S_FastTidsbegrænset">
    <vt:lpwstr/>
  </property>
  <property fmtid="{D5CDD505-2E9C-101B-9397-08002B2CF9AE}" pid="305" name="DN_S_Overenskomst">
    <vt:lpwstr/>
  </property>
  <property fmtid="{D5CDD505-2E9C-101B-9397-08002B2CF9AE}" pid="306" name="DN_S_Løntrin efter overenskomst">
    <vt:lpwstr/>
  </property>
  <property fmtid="{D5CDD505-2E9C-101B-9397-08002B2CF9AE}" pid="307" name="DN_S_Ansvarlig byggeøknomi">
    <vt:lpwstr>Martin Timm Holmstav (MTH)</vt:lpwstr>
  </property>
  <property fmtid="{D5CDD505-2E9C-101B-9397-08002B2CF9AE}" pid="308" name="DN_S_Ansvarlig team jura">
    <vt:lpwstr/>
  </property>
  <property fmtid="{D5CDD505-2E9C-101B-9397-08002B2CF9AE}" pid="309" name="DN_S_Tilbudspris_på_råderetten">
    <vt:lpwstr/>
  </property>
  <property fmtid="{D5CDD505-2E9C-101B-9397-08002B2CF9AE}" pid="310" name="DN_S_Pris_inkl_moms_og_omkostninger">
    <vt:lpwstr/>
  </property>
  <property fmtid="{D5CDD505-2E9C-101B-9397-08002B2CF9AE}" pid="311" name="DN_S_Heltal">
    <vt:lpwstr/>
  </property>
  <property fmtid="{D5CDD505-2E9C-101B-9397-08002B2CF9AE}" pid="312" name="DN_S_Formelfelt">
    <vt:lpwstr/>
  </property>
  <property fmtid="{D5CDD505-2E9C-101B-9397-08002B2CF9AE}" pid="313" name="DN_S_Arbejdstid">
    <vt:lpwstr/>
  </property>
  <property fmtid="{D5CDD505-2E9C-101B-9397-08002B2CF9AE}" pid="314" name="DN_S_Samlettidsbesparelse">
    <vt:lpwstr/>
  </property>
  <property fmtid="{D5CDD505-2E9C-101B-9397-08002B2CF9AE}" pid="315" name="DN_S_Tidsforbrug_Instans">
    <vt:lpwstr/>
  </property>
  <property fmtid="{D5CDD505-2E9C-101B-9397-08002B2CF9AE}" pid="316" name="DN_S_Uploadetmanuelprocesbeskrivelse">
    <vt:lpwstr/>
  </property>
  <property fmtid="{D5CDD505-2E9C-101B-9397-08002B2CF9AE}" pid="317" name="DN_S_Robotprogrammer">
    <vt:lpwstr/>
  </property>
  <property fmtid="{D5CDD505-2E9C-101B-9397-08002B2CF9AE}" pid="318" name="DN_S_AABplugins">
    <vt:lpwstr/>
  </property>
  <property fmtid="{D5CDD505-2E9C-101B-9397-08002B2CF9AE}" pid="319" name="DN_S_Robottype">
    <vt:lpwstr/>
  </property>
  <property fmtid="{D5CDD505-2E9C-101B-9397-08002B2CF9AE}" pid="320" name="DN_S_Robotbestiller">
    <vt:lpwstr/>
  </property>
  <property fmtid="{D5CDD505-2E9C-101B-9397-08002B2CF9AE}" pid="321" name="DN_S_Beskrivelse">
    <vt:lpwstr/>
  </property>
  <property fmtid="{D5CDD505-2E9C-101B-9397-08002B2CF9AE}" pid="322" name="DN_S_Transactionstid">
    <vt:lpwstr/>
  </property>
  <property fmtid="{D5CDD505-2E9C-101B-9397-08002B2CF9AE}" pid="323" name="DN_S_Robotudvikler">
    <vt:lpwstr/>
  </property>
  <property fmtid="{D5CDD505-2E9C-101B-9397-08002B2CF9AE}" pid="324" name="DN_S_Procesejer">
    <vt:lpwstr/>
  </property>
  <property fmtid="{D5CDD505-2E9C-101B-9397-08002B2CF9AE}" pid="325" name="DN_S_Kapacitet">
    <vt:lpwstr/>
  </property>
  <property fmtid="{D5CDD505-2E9C-101B-9397-08002B2CF9AE}" pid="326" name="Author">
    <vt:lpwstr>Mette Larsen (MLA)</vt:lpwstr>
  </property>
  <property fmtid="{D5CDD505-2E9C-101B-9397-08002B2CF9AE}" pid="327" name="Title">
    <vt:lpwstr>AAB103 Nyhedsbrev_Invitation Maj-2022</vt:lpwstr>
  </property>
  <property fmtid="{D5CDD505-2E9C-101B-9397-08002B2CF9AE}" pid="328" name="Status">
    <vt:lpwstr>19-05-2022</vt:lpwstr>
  </property>
  <property fmtid="{D5CDD505-2E9C-101B-9397-08002B2CF9AE}" pid="329" name="DN_S_Postnummer">
    <vt:lpwstr/>
  </property>
  <property fmtid="{D5CDD505-2E9C-101B-9397-08002B2CF9AE}" pid="330" name="DN_S_By">
    <vt:lpwstr/>
  </property>
</Properties>
</file>